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473BF" w14:textId="3F1EF700" w:rsidR="00022089" w:rsidRPr="00F857AE" w:rsidRDefault="00897F9E" w:rsidP="00377A79">
      <w:pPr>
        <w:pStyle w:val="Title"/>
        <w:jc w:val="center"/>
        <w:rPr>
          <w:sz w:val="28"/>
          <w:szCs w:val="28"/>
        </w:rPr>
      </w:pPr>
      <w:r w:rsidRPr="00F857AE">
        <w:rPr>
          <w:sz w:val="28"/>
          <w:szCs w:val="28"/>
        </w:rPr>
        <w:t>Project on</w:t>
      </w:r>
    </w:p>
    <w:p w14:paraId="2285C727" w14:textId="74D1B56C" w:rsidR="00897F9E" w:rsidRDefault="00377AC6" w:rsidP="00377A79">
      <w:pPr>
        <w:pStyle w:val="Subtitle"/>
        <w:jc w:val="center"/>
        <w:rPr>
          <w:color w:val="000000" w:themeColor="text1"/>
          <w:sz w:val="32"/>
          <w:szCs w:val="32"/>
        </w:rPr>
      </w:pPr>
      <w:r>
        <w:rPr>
          <w:color w:val="000000" w:themeColor="text1"/>
          <w:sz w:val="32"/>
          <w:szCs w:val="32"/>
        </w:rPr>
        <w:t>COMP</w:t>
      </w:r>
      <w:r w:rsidR="00CA1616" w:rsidRPr="00CA1616">
        <w:rPr>
          <w:color w:val="000000" w:themeColor="text1"/>
          <w:sz w:val="32"/>
          <w:szCs w:val="32"/>
        </w:rPr>
        <w:t>ARATIVE STUDY ON CLASSICAL DANCES:ODISSI&amp;BHARATHANATYAM</w:t>
      </w:r>
      <w:r w:rsidR="00F857AE">
        <w:rPr>
          <w:color w:val="000000" w:themeColor="text1"/>
          <w:sz w:val="32"/>
          <w:szCs w:val="32"/>
        </w:rPr>
        <w:t xml:space="preserve">  </w:t>
      </w:r>
    </w:p>
    <w:p w14:paraId="09DF9871" w14:textId="77777777" w:rsidR="00F857AE" w:rsidRPr="00F857AE" w:rsidRDefault="00F857AE" w:rsidP="00F857AE">
      <w:pPr>
        <w:pStyle w:val="Author"/>
      </w:pPr>
    </w:p>
    <w:p w14:paraId="3FD4B113" w14:textId="21F69691" w:rsidR="00C72325" w:rsidRPr="00444E5E" w:rsidRDefault="00F36EF3" w:rsidP="00377A79">
      <w:pPr>
        <w:pStyle w:val="Subtitle"/>
        <w:jc w:val="center"/>
        <w:rPr>
          <w:color w:val="000000" w:themeColor="text1"/>
          <w:sz w:val="32"/>
          <w:szCs w:val="32"/>
        </w:rPr>
      </w:pPr>
      <w:r w:rsidRPr="00444E5E">
        <w:rPr>
          <w:color w:val="000000" w:themeColor="text1"/>
          <w:sz w:val="32"/>
          <w:szCs w:val="32"/>
        </w:rPr>
        <w:t xml:space="preserve">SUBMITTED </w:t>
      </w:r>
      <w:r w:rsidR="00C72325" w:rsidRPr="00444E5E">
        <w:rPr>
          <w:color w:val="000000" w:themeColor="text1"/>
          <w:sz w:val="32"/>
          <w:szCs w:val="32"/>
        </w:rPr>
        <w:t>BY</w:t>
      </w:r>
    </w:p>
    <w:p w14:paraId="43EB4659" w14:textId="0BFAEACE" w:rsidR="00F36EF3" w:rsidRDefault="00C72325" w:rsidP="00377A79">
      <w:pPr>
        <w:pStyle w:val="Author"/>
        <w:jc w:val="center"/>
      </w:pPr>
      <w:r>
        <w:t>ATHIRA BABY</w:t>
      </w:r>
    </w:p>
    <w:p w14:paraId="6C4852A1" w14:textId="340EA82B" w:rsidR="00EA6E3E" w:rsidRDefault="00EA6E3E" w:rsidP="00377A79">
      <w:pPr>
        <w:pStyle w:val="Author"/>
        <w:jc w:val="center"/>
      </w:pPr>
      <w:r>
        <w:t>MA.</w:t>
      </w:r>
      <w:r w:rsidR="00882782">
        <w:t>BHARATHANATYAM</w:t>
      </w:r>
    </w:p>
    <w:p w14:paraId="58AF125E" w14:textId="31565077" w:rsidR="00882782" w:rsidRDefault="00882782" w:rsidP="00377A79">
      <w:pPr>
        <w:pStyle w:val="Author"/>
        <w:jc w:val="center"/>
      </w:pPr>
      <w:r>
        <w:t>SM23BHA003</w:t>
      </w:r>
    </w:p>
    <w:p w14:paraId="1EBD7C4E" w14:textId="77777777" w:rsidR="0072520D" w:rsidRDefault="0072520D" w:rsidP="00377A79">
      <w:pPr>
        <w:pStyle w:val="Author"/>
        <w:jc w:val="center"/>
      </w:pPr>
    </w:p>
    <w:p w14:paraId="1C8DD5ED" w14:textId="2643A6E6" w:rsidR="0072520D" w:rsidRDefault="0072520D" w:rsidP="00377A79">
      <w:pPr>
        <w:pStyle w:val="Author"/>
        <w:jc w:val="center"/>
      </w:pPr>
      <w:r>
        <w:t>ST.TERESA</w:t>
      </w:r>
      <w:r w:rsidR="00777B3D">
        <w:t>’S COLLEGE</w:t>
      </w:r>
    </w:p>
    <w:p w14:paraId="78D7AA1F" w14:textId="725C9F42" w:rsidR="00905C88" w:rsidRPr="00905C88" w:rsidRDefault="00DA3DC1" w:rsidP="00377A79">
      <w:pPr>
        <w:pStyle w:val="Author"/>
        <w:jc w:val="center"/>
        <w:rPr>
          <w:sz w:val="20"/>
          <w:szCs w:val="20"/>
        </w:rPr>
      </w:pPr>
      <w:r w:rsidRPr="00905C88">
        <w:rPr>
          <w:sz w:val="20"/>
          <w:szCs w:val="20"/>
        </w:rPr>
        <w:t>DEPARTMENT</w:t>
      </w:r>
      <w:r w:rsidR="00777B3D" w:rsidRPr="00905C88">
        <w:rPr>
          <w:sz w:val="20"/>
          <w:szCs w:val="20"/>
        </w:rPr>
        <w:t xml:space="preserve"> </w:t>
      </w:r>
      <w:r w:rsidR="00905C88">
        <w:rPr>
          <w:sz w:val="20"/>
          <w:szCs w:val="20"/>
        </w:rPr>
        <w:t>OF</w:t>
      </w:r>
      <w:r w:rsidR="00E52B9E">
        <w:rPr>
          <w:sz w:val="20"/>
          <w:szCs w:val="20"/>
        </w:rPr>
        <w:t xml:space="preserve"> B</w:t>
      </w:r>
      <w:r w:rsidR="00905C88">
        <w:rPr>
          <w:sz w:val="20"/>
          <w:szCs w:val="20"/>
        </w:rPr>
        <w:t>HARATHANATYAM</w:t>
      </w:r>
    </w:p>
    <w:p w14:paraId="1AA699BE" w14:textId="0CD4F5A8" w:rsidR="002305E2" w:rsidRDefault="00AB62C6" w:rsidP="00377A79">
      <w:pPr>
        <w:pStyle w:val="Author"/>
        <w:jc w:val="center"/>
      </w:pPr>
      <w:r>
        <w:rPr>
          <w:noProof/>
        </w:rPr>
        <w:drawing>
          <wp:anchor distT="0" distB="0" distL="114300" distR="114300" simplePos="0" relativeHeight="251658240" behindDoc="0" locked="0" layoutInCell="1" allowOverlap="1" wp14:anchorId="787D3E83" wp14:editId="2E3DC9A4">
            <wp:simplePos x="0" y="0"/>
            <wp:positionH relativeFrom="column">
              <wp:posOffset>1673860</wp:posOffset>
            </wp:positionH>
            <wp:positionV relativeFrom="paragraph">
              <wp:posOffset>48260</wp:posOffset>
            </wp:positionV>
            <wp:extent cx="2092325" cy="3049905"/>
            <wp:effectExtent l="0" t="0" r="3175" b="0"/>
            <wp:wrapTopAndBottom/>
            <wp:docPr id="720805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05795" name="Picture 7208057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2325" cy="3049905"/>
                    </a:xfrm>
                    <a:prstGeom prst="rect">
                      <a:avLst/>
                    </a:prstGeom>
                  </pic:spPr>
                </pic:pic>
              </a:graphicData>
            </a:graphic>
            <wp14:sizeRelH relativeFrom="margin">
              <wp14:pctWidth>0</wp14:pctWidth>
            </wp14:sizeRelH>
            <wp14:sizeRelV relativeFrom="margin">
              <wp14:pctHeight>0</wp14:pctHeight>
            </wp14:sizeRelV>
          </wp:anchor>
        </w:drawing>
      </w:r>
    </w:p>
    <w:p w14:paraId="67690CC5" w14:textId="3084E12C" w:rsidR="00665672" w:rsidRDefault="00757C8C" w:rsidP="00AB62C6">
      <w:pPr>
        <w:pStyle w:val="Author"/>
        <w:jc w:val="center"/>
      </w:pPr>
      <w:r>
        <w:t>AFFILATEDTO M.G UNIVERSITY 20</w:t>
      </w:r>
      <w:r w:rsidR="007D68BE">
        <w:t>2</w:t>
      </w:r>
      <w:r w:rsidR="002305E2">
        <w:t>3</w:t>
      </w:r>
      <w:r w:rsidR="007D68BE">
        <w:t>_2025</w:t>
      </w:r>
    </w:p>
    <w:sdt>
      <w:sdtPr>
        <w:rPr>
          <w:rFonts w:asciiTheme="minorHAnsi" w:eastAsiaTheme="minorHAnsi" w:hAnsiTheme="minorHAnsi" w:cstheme="minorBidi"/>
          <w:b w:val="0"/>
          <w:caps w:val="0"/>
          <w:color w:val="5F5F5F" w:themeColor="text2" w:themeTint="BF"/>
          <w:sz w:val="24"/>
          <w:szCs w:val="24"/>
        </w:rPr>
        <w:id w:val="-1568100847"/>
        <w:docPartObj>
          <w:docPartGallery w:val="Table of Contents"/>
          <w:docPartUnique/>
        </w:docPartObj>
      </w:sdtPr>
      <w:sdtEndPr>
        <w:rPr>
          <w:rFonts w:asciiTheme="majorHAnsi" w:eastAsiaTheme="majorEastAsia" w:hAnsiTheme="majorHAnsi" w:cstheme="majorBidi"/>
          <w:b/>
          <w:bCs/>
          <w:caps/>
          <w:noProof/>
          <w:color w:val="2A2A2A" w:themeColor="text2"/>
          <w:sz w:val="90"/>
          <w:szCs w:val="32"/>
        </w:rPr>
      </w:sdtEndPr>
      <w:sdtContent>
        <w:p w14:paraId="679B1743" w14:textId="3FE57F00" w:rsidR="002E159A" w:rsidRDefault="000D48D3" w:rsidP="002E159A">
          <w:pPr>
            <w:pStyle w:val="TOCHeading"/>
            <w:jc w:val="center"/>
            <w:rPr>
              <w:rFonts w:asciiTheme="minorHAnsi" w:eastAsiaTheme="minorHAnsi" w:hAnsiTheme="minorHAnsi" w:cstheme="minorBidi"/>
              <w:bCs/>
              <w:caps w:val="0"/>
              <w:color w:val="5F5F5F" w:themeColor="text2" w:themeTint="BF"/>
              <w:sz w:val="36"/>
              <w:szCs w:val="36"/>
            </w:rPr>
          </w:pPr>
          <w:r>
            <w:rPr>
              <w:rFonts w:asciiTheme="minorHAnsi" w:eastAsiaTheme="minorHAnsi" w:hAnsiTheme="minorHAnsi" w:cstheme="minorBidi"/>
              <w:b w:val="0"/>
              <w:caps w:val="0"/>
              <w:color w:val="5F5F5F" w:themeColor="text2" w:themeTint="BF"/>
              <w:sz w:val="24"/>
              <w:szCs w:val="24"/>
            </w:rPr>
            <w:t xml:space="preserve">   </w:t>
          </w:r>
          <w:r w:rsidR="00C64B82">
            <w:rPr>
              <w:rFonts w:asciiTheme="minorHAnsi" w:eastAsiaTheme="minorHAnsi" w:hAnsiTheme="minorHAnsi" w:cstheme="minorBidi"/>
              <w:bCs/>
              <w:caps w:val="0"/>
              <w:color w:val="5F5F5F" w:themeColor="text2" w:themeTint="BF"/>
              <w:sz w:val="36"/>
              <w:szCs w:val="36"/>
            </w:rPr>
            <w:t xml:space="preserve">  </w:t>
          </w:r>
          <w:r w:rsidR="002E159A">
            <w:rPr>
              <w:rFonts w:asciiTheme="minorHAnsi" w:eastAsiaTheme="minorHAnsi" w:hAnsiTheme="minorHAnsi" w:cstheme="minorBidi"/>
              <w:bCs/>
              <w:caps w:val="0"/>
              <w:color w:val="5F5F5F" w:themeColor="text2" w:themeTint="BF"/>
              <w:sz w:val="36"/>
              <w:szCs w:val="36"/>
            </w:rPr>
            <w:t>CE</w:t>
          </w:r>
          <w:r w:rsidR="0041471F">
            <w:rPr>
              <w:rFonts w:asciiTheme="minorHAnsi" w:eastAsiaTheme="minorHAnsi" w:hAnsiTheme="minorHAnsi" w:cstheme="minorBidi"/>
              <w:bCs/>
              <w:caps w:val="0"/>
              <w:color w:val="5F5F5F" w:themeColor="text2" w:themeTint="BF"/>
              <w:sz w:val="36"/>
              <w:szCs w:val="36"/>
            </w:rPr>
            <w:t>R</w:t>
          </w:r>
          <w:r w:rsidR="002E159A">
            <w:rPr>
              <w:rFonts w:asciiTheme="minorHAnsi" w:eastAsiaTheme="minorHAnsi" w:hAnsiTheme="minorHAnsi" w:cstheme="minorBidi"/>
              <w:bCs/>
              <w:caps w:val="0"/>
              <w:color w:val="5F5F5F" w:themeColor="text2" w:themeTint="BF"/>
              <w:sz w:val="36"/>
              <w:szCs w:val="36"/>
            </w:rPr>
            <w:t>TIFICATE</w:t>
          </w:r>
          <w:r w:rsidR="00821DDE">
            <w:rPr>
              <w:rFonts w:asciiTheme="minorHAnsi" w:eastAsiaTheme="minorHAnsi" w:hAnsiTheme="minorHAnsi" w:cstheme="minorBidi"/>
              <w:bCs/>
              <w:caps w:val="0"/>
              <w:color w:val="5F5F5F" w:themeColor="text2" w:themeTint="BF"/>
              <w:sz w:val="36"/>
              <w:szCs w:val="36"/>
            </w:rPr>
            <w:t xml:space="preserve">   </w:t>
          </w:r>
        </w:p>
        <w:p w14:paraId="6A600AFC" w14:textId="77777777" w:rsidR="00821DDE" w:rsidRPr="00821DDE" w:rsidRDefault="00821DDE" w:rsidP="00821DDE"/>
        <w:p w14:paraId="58BBFA3A" w14:textId="63DEB37E" w:rsidR="00821DDE" w:rsidRPr="00821DDE" w:rsidRDefault="00B90FEE" w:rsidP="00821DDE">
          <w:pPr>
            <w:pStyle w:val="TOCHeading"/>
            <w:rPr>
              <w:b w:val="0"/>
              <w:bCs/>
            </w:rPr>
          </w:pPr>
          <w:r w:rsidRPr="00C84D30">
            <w:rPr>
              <w:b w:val="0"/>
              <w:bCs/>
              <w:sz w:val="28"/>
              <w:szCs w:val="28"/>
            </w:rPr>
            <w:t xml:space="preserve">CERTIFICATE THAT THIS IS A CONFIDE RECORD OF FINAL YEAR </w:t>
          </w:r>
          <w:r w:rsidR="000B541A" w:rsidRPr="00C84D30">
            <w:rPr>
              <w:b w:val="0"/>
              <w:bCs/>
              <w:sz w:val="28"/>
              <w:szCs w:val="28"/>
            </w:rPr>
            <w:t>DISSERTATION ON ‘</w:t>
          </w:r>
          <w:r w:rsidR="000B541A" w:rsidRPr="00855863">
            <w:rPr>
              <w:sz w:val="28"/>
              <w:szCs w:val="28"/>
            </w:rPr>
            <w:t xml:space="preserve">COMPARATIVE STUDY </w:t>
          </w:r>
          <w:r w:rsidR="00830070" w:rsidRPr="00855863">
            <w:rPr>
              <w:sz w:val="28"/>
              <w:szCs w:val="28"/>
            </w:rPr>
            <w:t xml:space="preserve">ON CLASSICAL DANCES:ODISSI&amp;BHARTAHANTYAM'  </w:t>
          </w:r>
          <w:r w:rsidR="003007ED" w:rsidRPr="000D48D3">
            <w:rPr>
              <w:b w:val="0"/>
              <w:bCs/>
              <w:sz w:val="28"/>
              <w:szCs w:val="28"/>
            </w:rPr>
            <w:t>submitted by</w:t>
          </w:r>
          <w:r w:rsidR="00E14F59" w:rsidRPr="000D48D3">
            <w:rPr>
              <w:b w:val="0"/>
              <w:bCs/>
              <w:sz w:val="28"/>
              <w:szCs w:val="28"/>
            </w:rPr>
            <w:t xml:space="preserve"> </w:t>
          </w:r>
          <w:r w:rsidR="003007ED" w:rsidRPr="000D48D3">
            <w:rPr>
              <w:b w:val="0"/>
              <w:bCs/>
              <w:sz w:val="28"/>
              <w:szCs w:val="28"/>
            </w:rPr>
            <w:t>ATHIRA BABY(SM23BHA003)</w:t>
          </w:r>
          <w:r w:rsidR="00AF603D" w:rsidRPr="000D48D3">
            <w:rPr>
              <w:b w:val="0"/>
              <w:bCs/>
              <w:sz w:val="28"/>
              <w:szCs w:val="28"/>
            </w:rPr>
            <w:t>AND SUBMITTTED IN</w:t>
          </w:r>
          <w:r w:rsidR="00CB6EB4" w:rsidRPr="000D48D3">
            <w:rPr>
              <w:b w:val="0"/>
              <w:bCs/>
              <w:sz w:val="28"/>
              <w:szCs w:val="28"/>
            </w:rPr>
            <w:t xml:space="preserve"> </w:t>
          </w:r>
          <w:r w:rsidR="00AF603D" w:rsidRPr="000D48D3">
            <w:rPr>
              <w:b w:val="0"/>
              <w:bCs/>
              <w:sz w:val="28"/>
              <w:szCs w:val="28"/>
            </w:rPr>
            <w:t>PARTIAL FULFILMENTOF REQUIREMENT OF AWARD OF M.A. BHARATHANATYAM THIS COLLEGE</w:t>
          </w:r>
          <w:r w:rsidR="005A7B63" w:rsidRPr="000D48D3">
            <w:rPr>
              <w:b w:val="0"/>
              <w:bCs/>
              <w:sz w:val="28"/>
              <w:szCs w:val="28"/>
            </w:rPr>
            <w:t>.</w:t>
          </w:r>
        </w:p>
      </w:sdtContent>
    </w:sdt>
    <w:p w14:paraId="1735BE69" w14:textId="4E70CED7" w:rsidR="00D4163E" w:rsidRPr="00821DDE" w:rsidRDefault="00D062CD">
      <w:pPr>
        <w:rPr>
          <w:bCs/>
          <w:noProof/>
        </w:rPr>
      </w:pPr>
      <w:r>
        <w:rPr>
          <w:b/>
          <w:bCs/>
        </w:rPr>
        <w:t>Mrs .Dr.Beena D</w:t>
      </w:r>
    </w:p>
    <w:p w14:paraId="63B003EF" w14:textId="77777777" w:rsidR="00D062CD" w:rsidRDefault="00D062CD">
      <w:r>
        <w:t>Head of the department&amp;</w:t>
      </w:r>
    </w:p>
    <w:p w14:paraId="51570F9E" w14:textId="77777777" w:rsidR="00D062CD" w:rsidRDefault="00D062CD">
      <w:r>
        <w:t>Assistant professor</w:t>
      </w:r>
    </w:p>
    <w:p w14:paraId="4347669A" w14:textId="77777777" w:rsidR="00D062CD" w:rsidRDefault="00D062CD">
      <w:r>
        <w:t>Department of bharathanattam</w:t>
      </w:r>
    </w:p>
    <w:p w14:paraId="0B2DA290" w14:textId="77777777" w:rsidR="00D062CD" w:rsidRDefault="00D062CD">
      <w:r>
        <w:t>St.Terasa’s college</w:t>
      </w:r>
    </w:p>
    <w:p w14:paraId="275E3DD1" w14:textId="1DE6C7CC" w:rsidR="005A7B63" w:rsidRDefault="00D062CD">
      <w:r>
        <w:t>Ernakulam</w:t>
      </w:r>
      <w:r w:rsidR="006F28ED">
        <w:t xml:space="preserve">    </w:t>
      </w:r>
      <w:r w:rsidR="005A7B63">
        <w:t xml:space="preserve">     </w:t>
      </w:r>
    </w:p>
    <w:p w14:paraId="2C496DA8" w14:textId="402C2434" w:rsidR="00793F4C" w:rsidRDefault="00793F4C">
      <w:r>
        <w:t xml:space="preserve">  </w:t>
      </w:r>
    </w:p>
    <w:p w14:paraId="72213253" w14:textId="77777777" w:rsidR="00D32142" w:rsidRDefault="00D32142"/>
    <w:p w14:paraId="235D448D" w14:textId="77777777" w:rsidR="00D32142" w:rsidRDefault="00D32142"/>
    <w:p w14:paraId="5C659280" w14:textId="089F88DC" w:rsidR="00D32142" w:rsidRDefault="00793F4C">
      <w:r>
        <w:t xml:space="preserve">College seal                            </w:t>
      </w:r>
      <w:r w:rsidR="0041471F">
        <w:t xml:space="preserve">            </w:t>
      </w:r>
      <w:r>
        <w:t xml:space="preserve">               ExternalExaminer</w:t>
      </w:r>
    </w:p>
    <w:p w14:paraId="0F9FEDB4" w14:textId="29B0402B" w:rsidR="00D062CD" w:rsidRDefault="00BC4E63">
      <w:r>
        <w:lastRenderedPageBreak/>
        <w:t xml:space="preserve">     </w:t>
      </w:r>
    </w:p>
    <w:p w14:paraId="64D74E39" w14:textId="77777777" w:rsidR="00BC4E63" w:rsidRDefault="00BC4E63"/>
    <w:p w14:paraId="76CB0BB4" w14:textId="77777777" w:rsidR="00BC4E63" w:rsidRDefault="00BC4E63"/>
    <w:p w14:paraId="46E50654" w14:textId="77777777" w:rsidR="006F28ED" w:rsidRDefault="006F28ED"/>
    <w:p w14:paraId="47D96006" w14:textId="77777777" w:rsidR="00BC4E63" w:rsidRDefault="00BC4E63"/>
    <w:p w14:paraId="7C8C2ED8" w14:textId="77777777" w:rsidR="00BC4E63" w:rsidRDefault="00BC4E63"/>
    <w:p w14:paraId="3A45EBDA" w14:textId="77777777" w:rsidR="00D062CD" w:rsidRDefault="00D062CD"/>
    <w:p w14:paraId="24040810" w14:textId="7FF9A58A" w:rsidR="00D062CD" w:rsidRPr="00F30ADF" w:rsidRDefault="0093684A" w:rsidP="00BC4E63">
      <w:pPr>
        <w:jc w:val="center"/>
        <w:rPr>
          <w:b/>
          <w:bCs/>
          <w:sz w:val="40"/>
          <w:szCs w:val="40"/>
        </w:rPr>
      </w:pPr>
      <w:r w:rsidRPr="00F30ADF">
        <w:rPr>
          <w:b/>
          <w:bCs/>
          <w:sz w:val="40"/>
          <w:szCs w:val="40"/>
        </w:rPr>
        <w:t>COMPARATIVE STUDY ON CLASSICAL DANCES:</w:t>
      </w:r>
      <w:r w:rsidR="006A2E33" w:rsidRPr="00F30ADF">
        <w:rPr>
          <w:b/>
          <w:bCs/>
          <w:sz w:val="40"/>
          <w:szCs w:val="40"/>
        </w:rPr>
        <w:t>ODISSI&amp;BHARTHANATYAM</w:t>
      </w:r>
    </w:p>
    <w:p w14:paraId="210BEBDE" w14:textId="29FE6E40" w:rsidR="006A2E33" w:rsidRPr="00EB38C2" w:rsidRDefault="006A2E33" w:rsidP="0093684A">
      <w:pPr>
        <w:rPr>
          <w:b/>
          <w:bCs/>
          <w:sz w:val="48"/>
          <w:szCs w:val="48"/>
        </w:rPr>
        <w:sectPr w:rsidR="006A2E33" w:rsidRPr="00EB38C2">
          <w:pgSz w:w="12240" w:h="15840"/>
          <w:pgMar w:top="2520" w:right="1800" w:bottom="1728" w:left="1800" w:header="720" w:footer="720" w:gutter="0"/>
          <w:pgNumType w:fmt="lowerRoman" w:start="1"/>
          <w:cols w:space="720"/>
          <w:titlePg/>
          <w:docGrid w:linePitch="360"/>
        </w:sectPr>
      </w:pPr>
    </w:p>
    <w:p w14:paraId="569ACB73" w14:textId="77778227" w:rsidR="00665672" w:rsidRDefault="00665672"/>
    <w:p w14:paraId="0B7BED7F" w14:textId="5A01E247" w:rsidR="00665672" w:rsidRDefault="00665672">
      <w:pPr>
        <w:pStyle w:val="Heading2"/>
      </w:pPr>
    </w:p>
    <w:p w14:paraId="013A76A2" w14:textId="7B3872A2" w:rsidR="00665672" w:rsidRDefault="00665672" w:rsidP="00AD04A1">
      <w:pPr>
        <w:pStyle w:val="ListBullet"/>
        <w:numPr>
          <w:ilvl w:val="0"/>
          <w:numId w:val="0"/>
        </w:numPr>
      </w:pPr>
    </w:p>
    <w:p w14:paraId="4A17C291" w14:textId="71BFBF0D" w:rsidR="00B12961" w:rsidRDefault="00443092" w:rsidP="00443092">
      <w:pPr>
        <w:jc w:val="center"/>
        <w:rPr>
          <w:b/>
          <w:bCs/>
          <w:sz w:val="44"/>
          <w:szCs w:val="44"/>
        </w:rPr>
      </w:pPr>
      <w:r>
        <w:rPr>
          <w:b/>
          <w:bCs/>
          <w:sz w:val="44"/>
          <w:szCs w:val="44"/>
        </w:rPr>
        <w:t>CONTENT</w:t>
      </w:r>
    </w:p>
    <w:p w14:paraId="0864F37C" w14:textId="77777777" w:rsidR="00443092" w:rsidRDefault="00443092" w:rsidP="00443092">
      <w:pPr>
        <w:jc w:val="center"/>
        <w:rPr>
          <w:b/>
          <w:bCs/>
          <w:sz w:val="44"/>
          <w:szCs w:val="44"/>
        </w:rPr>
      </w:pPr>
    </w:p>
    <w:p w14:paraId="0802A065" w14:textId="2256D1E8" w:rsidR="00443092" w:rsidRPr="00227E85" w:rsidRDefault="003D2413" w:rsidP="003D2413">
      <w:pPr>
        <w:pStyle w:val="ListParagraph"/>
        <w:numPr>
          <w:ilvl w:val="0"/>
          <w:numId w:val="41"/>
        </w:numPr>
        <w:rPr>
          <w:b/>
          <w:bCs/>
          <w:sz w:val="28"/>
          <w:szCs w:val="28"/>
        </w:rPr>
      </w:pPr>
      <w:r w:rsidRPr="00227E85">
        <w:rPr>
          <w:b/>
          <w:bCs/>
          <w:sz w:val="28"/>
          <w:szCs w:val="28"/>
        </w:rPr>
        <w:t>Introduction</w:t>
      </w:r>
    </w:p>
    <w:p w14:paraId="0968C006" w14:textId="4A286106" w:rsidR="003D2413" w:rsidRPr="00227E85" w:rsidRDefault="00EB69DF" w:rsidP="003D2413">
      <w:pPr>
        <w:pStyle w:val="ListParagraph"/>
        <w:numPr>
          <w:ilvl w:val="0"/>
          <w:numId w:val="41"/>
        </w:numPr>
        <w:rPr>
          <w:b/>
          <w:bCs/>
          <w:sz w:val="28"/>
          <w:szCs w:val="28"/>
        </w:rPr>
      </w:pPr>
      <w:r w:rsidRPr="00227E85">
        <w:rPr>
          <w:b/>
          <w:bCs/>
          <w:sz w:val="28"/>
          <w:szCs w:val="28"/>
        </w:rPr>
        <w:t>Origin and history</w:t>
      </w:r>
    </w:p>
    <w:p w14:paraId="63B7C526" w14:textId="535B6A1B" w:rsidR="00EB69DF" w:rsidRPr="00227E85" w:rsidRDefault="00EB69DF" w:rsidP="003D2413">
      <w:pPr>
        <w:pStyle w:val="ListParagraph"/>
        <w:numPr>
          <w:ilvl w:val="0"/>
          <w:numId w:val="41"/>
        </w:numPr>
        <w:rPr>
          <w:b/>
          <w:bCs/>
          <w:sz w:val="28"/>
          <w:szCs w:val="28"/>
        </w:rPr>
      </w:pPr>
      <w:r w:rsidRPr="00227E85">
        <w:rPr>
          <w:b/>
          <w:bCs/>
          <w:sz w:val="28"/>
          <w:szCs w:val="28"/>
        </w:rPr>
        <w:t>Bharathanatyam</w:t>
      </w:r>
      <w:r w:rsidR="000539B2" w:rsidRPr="00227E85">
        <w:rPr>
          <w:b/>
          <w:bCs/>
          <w:sz w:val="28"/>
          <w:szCs w:val="28"/>
        </w:rPr>
        <w:t xml:space="preserve"> origin and history</w:t>
      </w:r>
    </w:p>
    <w:p w14:paraId="4B301B0D" w14:textId="0D1E7C0A" w:rsidR="00EB69DF" w:rsidRPr="00227E85" w:rsidRDefault="00B22B78" w:rsidP="003D2413">
      <w:pPr>
        <w:pStyle w:val="ListParagraph"/>
        <w:numPr>
          <w:ilvl w:val="0"/>
          <w:numId w:val="41"/>
        </w:numPr>
        <w:rPr>
          <w:b/>
          <w:bCs/>
          <w:sz w:val="28"/>
          <w:szCs w:val="28"/>
        </w:rPr>
      </w:pPr>
      <w:r w:rsidRPr="00227E85">
        <w:rPr>
          <w:b/>
          <w:bCs/>
          <w:sz w:val="28"/>
          <w:szCs w:val="28"/>
        </w:rPr>
        <w:t>Odissi history and evolution</w:t>
      </w:r>
    </w:p>
    <w:p w14:paraId="6082C199" w14:textId="60823630" w:rsidR="00B22B78" w:rsidRPr="00227E85" w:rsidRDefault="00F958A5" w:rsidP="003D2413">
      <w:pPr>
        <w:pStyle w:val="ListParagraph"/>
        <w:numPr>
          <w:ilvl w:val="0"/>
          <w:numId w:val="41"/>
        </w:numPr>
        <w:rPr>
          <w:b/>
          <w:bCs/>
          <w:sz w:val="28"/>
          <w:szCs w:val="28"/>
        </w:rPr>
      </w:pPr>
      <w:r w:rsidRPr="00227E85">
        <w:rPr>
          <w:b/>
          <w:bCs/>
          <w:sz w:val="28"/>
          <w:szCs w:val="28"/>
        </w:rPr>
        <w:t>Odissi dance repertoire</w:t>
      </w:r>
    </w:p>
    <w:p w14:paraId="1F82FECB" w14:textId="53A9FD54" w:rsidR="00F958A5" w:rsidRPr="00227E85" w:rsidRDefault="00937D56" w:rsidP="003D2413">
      <w:pPr>
        <w:pStyle w:val="ListParagraph"/>
        <w:numPr>
          <w:ilvl w:val="0"/>
          <w:numId w:val="41"/>
        </w:numPr>
        <w:rPr>
          <w:b/>
          <w:bCs/>
          <w:sz w:val="28"/>
          <w:szCs w:val="28"/>
        </w:rPr>
      </w:pPr>
      <w:r w:rsidRPr="00227E85">
        <w:rPr>
          <w:b/>
          <w:bCs/>
          <w:sz w:val="28"/>
          <w:szCs w:val="28"/>
        </w:rPr>
        <w:t>Basic definitions of odissi term</w:t>
      </w:r>
    </w:p>
    <w:p w14:paraId="2DC88344" w14:textId="5A220BE5" w:rsidR="00937D56" w:rsidRPr="00227E85" w:rsidRDefault="00696A8A" w:rsidP="003D2413">
      <w:pPr>
        <w:pStyle w:val="ListParagraph"/>
        <w:numPr>
          <w:ilvl w:val="0"/>
          <w:numId w:val="41"/>
        </w:numPr>
        <w:rPr>
          <w:b/>
          <w:bCs/>
          <w:sz w:val="28"/>
          <w:szCs w:val="28"/>
        </w:rPr>
      </w:pPr>
      <w:r w:rsidRPr="00227E85">
        <w:rPr>
          <w:b/>
          <w:bCs/>
          <w:sz w:val="28"/>
          <w:szCs w:val="28"/>
        </w:rPr>
        <w:t>Elements of dance</w:t>
      </w:r>
    </w:p>
    <w:p w14:paraId="191B732F" w14:textId="0C3D7EB5" w:rsidR="00696A8A" w:rsidRPr="00227E85" w:rsidRDefault="00D339D4" w:rsidP="003D2413">
      <w:pPr>
        <w:pStyle w:val="ListParagraph"/>
        <w:numPr>
          <w:ilvl w:val="0"/>
          <w:numId w:val="41"/>
        </w:numPr>
        <w:rPr>
          <w:b/>
          <w:bCs/>
          <w:sz w:val="28"/>
          <w:szCs w:val="28"/>
        </w:rPr>
      </w:pPr>
      <w:r w:rsidRPr="00227E85">
        <w:rPr>
          <w:b/>
          <w:bCs/>
          <w:sz w:val="28"/>
          <w:szCs w:val="28"/>
        </w:rPr>
        <w:t>Asamyukta hasta</w:t>
      </w:r>
    </w:p>
    <w:p w14:paraId="63F14ED5" w14:textId="26323DBD" w:rsidR="00D339D4" w:rsidRPr="00227E85" w:rsidRDefault="00D5605A" w:rsidP="003D2413">
      <w:pPr>
        <w:pStyle w:val="ListParagraph"/>
        <w:numPr>
          <w:ilvl w:val="0"/>
          <w:numId w:val="41"/>
        </w:numPr>
        <w:rPr>
          <w:b/>
          <w:bCs/>
          <w:sz w:val="28"/>
          <w:szCs w:val="28"/>
        </w:rPr>
      </w:pPr>
      <w:r w:rsidRPr="00227E85">
        <w:rPr>
          <w:b/>
          <w:bCs/>
          <w:sz w:val="28"/>
          <w:szCs w:val="28"/>
        </w:rPr>
        <w:t>Samyukata hasta</w:t>
      </w:r>
    </w:p>
    <w:p w14:paraId="2B6014F6" w14:textId="0F471364" w:rsidR="00D5605A" w:rsidRPr="00227E85" w:rsidRDefault="008266F2" w:rsidP="003D2413">
      <w:pPr>
        <w:pStyle w:val="ListParagraph"/>
        <w:numPr>
          <w:ilvl w:val="0"/>
          <w:numId w:val="41"/>
        </w:numPr>
        <w:rPr>
          <w:b/>
          <w:bCs/>
          <w:sz w:val="28"/>
          <w:szCs w:val="28"/>
        </w:rPr>
      </w:pPr>
      <w:r w:rsidRPr="00227E85">
        <w:rPr>
          <w:b/>
          <w:bCs/>
          <w:sz w:val="28"/>
          <w:szCs w:val="28"/>
        </w:rPr>
        <w:t>Bhangis</w:t>
      </w:r>
    </w:p>
    <w:p w14:paraId="3853689E" w14:textId="72A56C81" w:rsidR="008266F2" w:rsidRPr="00227E85" w:rsidRDefault="008266F2" w:rsidP="003D2413">
      <w:pPr>
        <w:pStyle w:val="ListParagraph"/>
        <w:numPr>
          <w:ilvl w:val="0"/>
          <w:numId w:val="41"/>
        </w:numPr>
        <w:rPr>
          <w:b/>
          <w:bCs/>
          <w:sz w:val="28"/>
          <w:szCs w:val="28"/>
        </w:rPr>
      </w:pPr>
      <w:r w:rsidRPr="00227E85">
        <w:rPr>
          <w:b/>
          <w:bCs/>
          <w:sz w:val="28"/>
          <w:szCs w:val="28"/>
        </w:rPr>
        <w:t>Odissi costume</w:t>
      </w:r>
    </w:p>
    <w:p w14:paraId="79FEB6DF" w14:textId="18296F6E" w:rsidR="008266F2" w:rsidRPr="00227E85" w:rsidRDefault="007352E3" w:rsidP="003D2413">
      <w:pPr>
        <w:pStyle w:val="ListParagraph"/>
        <w:numPr>
          <w:ilvl w:val="0"/>
          <w:numId w:val="41"/>
        </w:numPr>
        <w:rPr>
          <w:b/>
          <w:bCs/>
          <w:sz w:val="28"/>
          <w:szCs w:val="28"/>
        </w:rPr>
      </w:pPr>
      <w:r w:rsidRPr="00227E85">
        <w:rPr>
          <w:b/>
          <w:bCs/>
          <w:sz w:val="28"/>
          <w:szCs w:val="28"/>
        </w:rPr>
        <w:t>Makeup and hair style, jewellery</w:t>
      </w:r>
    </w:p>
    <w:p w14:paraId="29E7D777" w14:textId="4D43FB1B" w:rsidR="007352E3" w:rsidRPr="00227E85" w:rsidRDefault="007352E3" w:rsidP="003D2413">
      <w:pPr>
        <w:pStyle w:val="ListParagraph"/>
        <w:numPr>
          <w:ilvl w:val="0"/>
          <w:numId w:val="41"/>
        </w:numPr>
        <w:rPr>
          <w:b/>
          <w:bCs/>
          <w:sz w:val="28"/>
          <w:szCs w:val="28"/>
        </w:rPr>
      </w:pPr>
      <w:r w:rsidRPr="00227E85">
        <w:rPr>
          <w:b/>
          <w:bCs/>
          <w:sz w:val="28"/>
          <w:szCs w:val="28"/>
        </w:rPr>
        <w:t>Musical instruments</w:t>
      </w:r>
    </w:p>
    <w:p w14:paraId="1251F1D7" w14:textId="6885D7A1" w:rsidR="007352E3" w:rsidRPr="00227E85" w:rsidRDefault="007352E3" w:rsidP="003D2413">
      <w:pPr>
        <w:pStyle w:val="ListParagraph"/>
        <w:numPr>
          <w:ilvl w:val="0"/>
          <w:numId w:val="41"/>
        </w:numPr>
        <w:rPr>
          <w:b/>
          <w:bCs/>
          <w:sz w:val="28"/>
          <w:szCs w:val="28"/>
        </w:rPr>
      </w:pPr>
      <w:r w:rsidRPr="00227E85">
        <w:rPr>
          <w:b/>
          <w:bCs/>
          <w:sz w:val="28"/>
          <w:szCs w:val="28"/>
        </w:rPr>
        <w:t>Conclusion</w:t>
      </w:r>
    </w:p>
    <w:p w14:paraId="41ED413A" w14:textId="77777777" w:rsidR="007352E3" w:rsidRPr="003D2413" w:rsidRDefault="007352E3" w:rsidP="00BE0D6C">
      <w:pPr>
        <w:pStyle w:val="ListParagraph"/>
        <w:ind w:left="720"/>
        <w:rPr>
          <w:b/>
          <w:bCs/>
          <w:sz w:val="44"/>
          <w:szCs w:val="44"/>
        </w:rPr>
      </w:pPr>
    </w:p>
    <w:p w14:paraId="07325F97" w14:textId="77777777" w:rsidR="003D2413" w:rsidRDefault="003D2413" w:rsidP="00443092">
      <w:pPr>
        <w:rPr>
          <w:b/>
          <w:bCs/>
          <w:sz w:val="44"/>
          <w:szCs w:val="44"/>
        </w:rPr>
      </w:pPr>
    </w:p>
    <w:p w14:paraId="6E94F859" w14:textId="77777777" w:rsidR="003D2413" w:rsidRDefault="003D2413" w:rsidP="00443092">
      <w:pPr>
        <w:rPr>
          <w:b/>
          <w:bCs/>
          <w:sz w:val="44"/>
          <w:szCs w:val="44"/>
        </w:rPr>
      </w:pPr>
    </w:p>
    <w:p w14:paraId="30CD833B" w14:textId="77777777" w:rsidR="003D2413" w:rsidRDefault="003D2413" w:rsidP="00443092">
      <w:pPr>
        <w:rPr>
          <w:b/>
          <w:bCs/>
          <w:sz w:val="44"/>
          <w:szCs w:val="44"/>
        </w:rPr>
      </w:pPr>
    </w:p>
    <w:p w14:paraId="10A8187A" w14:textId="04D944D5" w:rsidR="00665672" w:rsidRPr="00000E5E" w:rsidRDefault="00242C44">
      <w:pPr>
        <w:rPr>
          <w:b/>
          <w:bCs/>
          <w:sz w:val="32"/>
          <w:szCs w:val="32"/>
        </w:rPr>
      </w:pPr>
      <w:r w:rsidRPr="00000E5E">
        <w:rPr>
          <w:b/>
          <w:bCs/>
          <w:sz w:val="32"/>
          <w:szCs w:val="32"/>
        </w:rPr>
        <w:lastRenderedPageBreak/>
        <w:t>INTRODUCTION</w:t>
      </w:r>
      <w:r w:rsidR="00000E5E" w:rsidRPr="00000E5E">
        <w:rPr>
          <w:b/>
          <w:bCs/>
          <w:sz w:val="32"/>
          <w:szCs w:val="32"/>
        </w:rPr>
        <w:t xml:space="preserve">  </w:t>
      </w:r>
    </w:p>
    <w:p w14:paraId="0D257BC6" w14:textId="77777777" w:rsidR="00000E5E" w:rsidRDefault="00000E5E">
      <w:pPr>
        <w:rPr>
          <w:b/>
          <w:bCs/>
        </w:rPr>
      </w:pPr>
    </w:p>
    <w:p w14:paraId="636A8323" w14:textId="2B25619B" w:rsidR="00242C44" w:rsidRPr="00046F69" w:rsidRDefault="00F15DBC">
      <w:pPr>
        <w:rPr>
          <w:sz w:val="28"/>
          <w:szCs w:val="28"/>
        </w:rPr>
      </w:pPr>
      <w:r w:rsidRPr="00046F69">
        <w:rPr>
          <w:sz w:val="28"/>
          <w:szCs w:val="28"/>
        </w:rPr>
        <w:t>India has rich cultural heritage that lies in its music and dance. The indian dance forms vary from state to state</w:t>
      </w:r>
      <w:r w:rsidR="00EE327D" w:rsidRPr="00046F69">
        <w:rPr>
          <w:sz w:val="28"/>
          <w:szCs w:val="28"/>
        </w:rPr>
        <w:t xml:space="preserve"> are </w:t>
      </w:r>
      <w:r w:rsidR="000F0F13" w:rsidRPr="00046F69">
        <w:rPr>
          <w:sz w:val="28"/>
          <w:szCs w:val="28"/>
        </w:rPr>
        <w:t xml:space="preserve">  </w:t>
      </w:r>
      <w:r w:rsidR="00EE327D" w:rsidRPr="00046F69">
        <w:rPr>
          <w:sz w:val="28"/>
          <w:szCs w:val="28"/>
        </w:rPr>
        <w:t>odissi,Bharathantyam,kathak, ,kuchipudi,kathakali,manipuri,and satriya etc.Among</w:t>
      </w:r>
      <w:r w:rsidR="001F075A" w:rsidRPr="00046F69">
        <w:rPr>
          <w:sz w:val="28"/>
          <w:szCs w:val="28"/>
        </w:rPr>
        <w:t xml:space="preserve"> all these dances,odissi and bharathnatyam </w:t>
      </w:r>
      <w:r w:rsidR="00625F9D" w:rsidRPr="00046F69">
        <w:rPr>
          <w:sz w:val="28"/>
          <w:szCs w:val="28"/>
        </w:rPr>
        <w:t xml:space="preserve"> are most ancient and bear the orginal styles ofperformance, which makethem stand out differeny superb.</w:t>
      </w:r>
    </w:p>
    <w:p w14:paraId="651749A2" w14:textId="54575427" w:rsidR="00625F9D" w:rsidRDefault="00E03815">
      <w:pPr>
        <w:rPr>
          <w:sz w:val="32"/>
          <w:szCs w:val="32"/>
        </w:rPr>
      </w:pPr>
      <w:r w:rsidRPr="00046F69">
        <w:rPr>
          <w:sz w:val="28"/>
          <w:szCs w:val="28"/>
        </w:rPr>
        <w:t>If you love to dance,india is the place to be.</w:t>
      </w:r>
      <w:r w:rsidR="00AD2B6B" w:rsidRPr="00046F69">
        <w:rPr>
          <w:sz w:val="28"/>
          <w:szCs w:val="28"/>
        </w:rPr>
        <w:t xml:space="preserve">The country is home to </w:t>
      </w:r>
      <w:r w:rsidR="0015073C" w:rsidRPr="00046F69">
        <w:rPr>
          <w:sz w:val="28"/>
          <w:szCs w:val="28"/>
        </w:rPr>
        <w:t>some of the</w:t>
      </w:r>
      <w:r w:rsidR="00561FD2" w:rsidRPr="00046F69">
        <w:rPr>
          <w:sz w:val="28"/>
          <w:szCs w:val="28"/>
        </w:rPr>
        <w:t xml:space="preserve"> world's oldest dance form,including folk dances like bhangara,and classic dtyles like odissiand bharathantyam.each dance has </w:t>
      </w:r>
      <w:r w:rsidR="00CF446E" w:rsidRPr="00046F69">
        <w:rPr>
          <w:sz w:val="28"/>
          <w:szCs w:val="28"/>
        </w:rPr>
        <w:t xml:space="preserve">uniquesteps and far from being random,these steps </w:t>
      </w:r>
      <w:r w:rsidR="003A4237" w:rsidRPr="00046F69">
        <w:rPr>
          <w:sz w:val="28"/>
          <w:szCs w:val="28"/>
        </w:rPr>
        <w:t xml:space="preserve">have very </w:t>
      </w:r>
      <w:r w:rsidR="00CF446E" w:rsidRPr="00046F69">
        <w:rPr>
          <w:sz w:val="28"/>
          <w:szCs w:val="28"/>
        </w:rPr>
        <w:t xml:space="preserve"> significant meaning</w:t>
      </w:r>
      <w:r w:rsidR="00CF446E" w:rsidRPr="000F0F13">
        <w:rPr>
          <w:sz w:val="32"/>
          <w:szCs w:val="32"/>
        </w:rPr>
        <w:t>s</w:t>
      </w:r>
      <w:r w:rsidR="003A4237" w:rsidRPr="000F0F13">
        <w:rPr>
          <w:sz w:val="32"/>
          <w:szCs w:val="32"/>
        </w:rPr>
        <w:t>.</w:t>
      </w:r>
    </w:p>
    <w:p w14:paraId="1E4FC4EC" w14:textId="73F70B76" w:rsidR="00C7247A" w:rsidRDefault="00606213">
      <w:pPr>
        <w:rPr>
          <w:sz w:val="32"/>
          <w:szCs w:val="32"/>
        </w:rPr>
      </w:pPr>
      <w:r>
        <w:rPr>
          <w:sz w:val="32"/>
          <w:szCs w:val="32"/>
        </w:rPr>
        <w:t>Dance is any one prescribed sequence of such movement in the music to which it is performed or an event.There are hundreds of different types of dances in india. Most of the india classical dance forms are very ancient in nature.</w:t>
      </w:r>
      <w:r w:rsidR="00A040CF">
        <w:rPr>
          <w:sz w:val="32"/>
          <w:szCs w:val="32"/>
        </w:rPr>
        <w:t>There are eight dance forms recognised as classical dance by sahityaNatak Accademy.Dance in indiacomprise thevaried styles of Dances in the country.With</w:t>
      </w:r>
      <w:r w:rsidR="001E0764">
        <w:rPr>
          <w:sz w:val="32"/>
          <w:szCs w:val="32"/>
        </w:rPr>
        <w:t xml:space="preserve"> other aspect of insian cultures differ forms </w:t>
      </w:r>
      <w:r w:rsidR="00DA6358">
        <w:rPr>
          <w:sz w:val="32"/>
          <w:szCs w:val="32"/>
        </w:rPr>
        <w:t xml:space="preserve"> of dancesorginated in different parts of india.But particularly in our country classical dance has lot ofsignificanes.It is not merely meant forentertaining </w:t>
      </w:r>
      <w:r w:rsidR="00DA6358">
        <w:rPr>
          <w:sz w:val="32"/>
          <w:szCs w:val="32"/>
        </w:rPr>
        <w:lastRenderedPageBreak/>
        <w:t xml:space="preserve">oneself but it </w:t>
      </w:r>
      <w:r w:rsidR="00CA4357">
        <w:rPr>
          <w:sz w:val="32"/>
          <w:szCs w:val="32"/>
        </w:rPr>
        <w:t xml:space="preserve"> serves as a fabous way to express the innate feelings of </w:t>
      </w:r>
      <w:r w:rsidR="007D0B3A">
        <w:rPr>
          <w:sz w:val="32"/>
          <w:szCs w:val="32"/>
        </w:rPr>
        <w:t>heart.</w:t>
      </w:r>
      <w:r w:rsidR="00010582">
        <w:rPr>
          <w:sz w:val="32"/>
          <w:szCs w:val="32"/>
        </w:rPr>
        <w:t>It is also the best means  to get corrected with god.It can be</w:t>
      </w:r>
      <w:r w:rsidR="0087298A">
        <w:rPr>
          <w:sz w:val="32"/>
          <w:szCs w:val="32"/>
        </w:rPr>
        <w:t xml:space="preserve"> </w:t>
      </w:r>
      <w:r w:rsidR="00010582">
        <w:rPr>
          <w:sz w:val="32"/>
          <w:szCs w:val="32"/>
        </w:rPr>
        <w:t>traced</w:t>
      </w:r>
      <w:r w:rsidR="0087298A">
        <w:rPr>
          <w:sz w:val="32"/>
          <w:szCs w:val="32"/>
        </w:rPr>
        <w:t xml:space="preserve">  back during thr period </w:t>
      </w:r>
      <w:r w:rsidR="00862DA7">
        <w:rPr>
          <w:sz w:val="32"/>
          <w:szCs w:val="32"/>
        </w:rPr>
        <w:t xml:space="preserve"> of natya sastra of bharathamuni.It was performrd to appease the dieties and wad  considered avital element of spitituality.  All the prevailing  dance form use basically  the same mudras or significant signs of hands as a commom language of expression were orginally performed in the temple to entertain</w:t>
      </w:r>
      <w:r w:rsidR="0070387D">
        <w:rPr>
          <w:sz w:val="32"/>
          <w:szCs w:val="32"/>
        </w:rPr>
        <w:t xml:space="preserve"> various Gods and Goddesess. They</w:t>
      </w:r>
      <w:r w:rsidR="00E110AB">
        <w:rPr>
          <w:sz w:val="32"/>
          <w:szCs w:val="32"/>
        </w:rPr>
        <w:t xml:space="preserve"> were also effected in carrying forward the various mythological  stories from generation to generation while entertaing the audiences.</w:t>
      </w:r>
    </w:p>
    <w:p w14:paraId="1FB4BE58" w14:textId="5258CEB9" w:rsidR="00010582" w:rsidRDefault="00C7247A">
      <w:pPr>
        <w:rPr>
          <w:b/>
          <w:bCs/>
          <w:sz w:val="32"/>
          <w:szCs w:val="32"/>
        </w:rPr>
      </w:pPr>
      <w:r>
        <w:rPr>
          <w:sz w:val="32"/>
          <w:szCs w:val="32"/>
        </w:rPr>
        <w:br w:type="page"/>
      </w:r>
      <w:r w:rsidR="00F47CD9">
        <w:rPr>
          <w:b/>
          <w:bCs/>
          <w:sz w:val="32"/>
          <w:szCs w:val="32"/>
        </w:rPr>
        <w:lastRenderedPageBreak/>
        <w:t>ORIGIN AND HISTORY</w:t>
      </w:r>
      <w:r w:rsidR="00CD7B77">
        <w:rPr>
          <w:b/>
          <w:bCs/>
          <w:sz w:val="32"/>
          <w:szCs w:val="32"/>
        </w:rPr>
        <w:t xml:space="preserve"> </w:t>
      </w:r>
    </w:p>
    <w:p w14:paraId="6C339793" w14:textId="77777777" w:rsidR="00CD7B77" w:rsidRDefault="00CD7B77">
      <w:pPr>
        <w:rPr>
          <w:b/>
          <w:bCs/>
          <w:sz w:val="32"/>
          <w:szCs w:val="32"/>
        </w:rPr>
      </w:pPr>
    </w:p>
    <w:p w14:paraId="5D48ED0A" w14:textId="77777777" w:rsidR="00CD7B77" w:rsidRDefault="00CD7B77">
      <w:pPr>
        <w:rPr>
          <w:b/>
          <w:bCs/>
          <w:sz w:val="32"/>
          <w:szCs w:val="32"/>
        </w:rPr>
      </w:pPr>
    </w:p>
    <w:p w14:paraId="0AC0283E" w14:textId="3CE95006" w:rsidR="00F47CD9" w:rsidRDefault="00B87410">
      <w:pPr>
        <w:rPr>
          <w:sz w:val="32"/>
          <w:szCs w:val="32"/>
        </w:rPr>
      </w:pPr>
      <w:r>
        <w:rPr>
          <w:b/>
          <w:bCs/>
          <w:sz w:val="32"/>
          <w:szCs w:val="32"/>
        </w:rPr>
        <w:t xml:space="preserve"> </w:t>
      </w:r>
      <w:r>
        <w:rPr>
          <w:sz w:val="32"/>
          <w:szCs w:val="32"/>
        </w:rPr>
        <w:t>The</w:t>
      </w:r>
      <w:r w:rsidR="008806E3">
        <w:rPr>
          <w:sz w:val="32"/>
          <w:szCs w:val="32"/>
        </w:rPr>
        <w:t xml:space="preserve">  </w:t>
      </w:r>
      <w:r>
        <w:rPr>
          <w:sz w:val="32"/>
          <w:szCs w:val="32"/>
        </w:rPr>
        <w:t>common</w:t>
      </w:r>
      <w:r w:rsidR="008806E3">
        <w:rPr>
          <w:sz w:val="32"/>
          <w:szCs w:val="32"/>
        </w:rPr>
        <w:t xml:space="preserve"> root</w:t>
      </w:r>
      <w:r w:rsidR="00CD7B77">
        <w:rPr>
          <w:sz w:val="32"/>
          <w:szCs w:val="32"/>
        </w:rPr>
        <w:t xml:space="preserve"> of all indian classical dance forms can be traced to bharaths natyasastra.it contains delibrayions on the differentkindof postures the mudras,the </w:t>
      </w:r>
      <w:r w:rsidR="00466863">
        <w:rPr>
          <w:sz w:val="32"/>
          <w:szCs w:val="32"/>
        </w:rPr>
        <w:t>kind of emotions the</w:t>
      </w:r>
      <w:r w:rsidR="00CA581C">
        <w:rPr>
          <w:sz w:val="32"/>
          <w:szCs w:val="32"/>
        </w:rPr>
        <w:t xml:space="preserve"> kind of attires, the sage, the ornaments and the audiences.</w:t>
      </w:r>
      <w:r w:rsidR="00C50467">
        <w:rPr>
          <w:sz w:val="32"/>
          <w:szCs w:val="32"/>
        </w:rPr>
        <w:t xml:space="preserve">According  to  the  natyasastra, Brahma the creatoe of the universr, createfdrama.He took the following components to create </w:t>
      </w:r>
      <w:r w:rsidR="00923B4B">
        <w:rPr>
          <w:sz w:val="32"/>
          <w:szCs w:val="32"/>
        </w:rPr>
        <w:t>the fifth veda called Natyavedha</w:t>
      </w:r>
    </w:p>
    <w:p w14:paraId="6067BDC4" w14:textId="32246BF8" w:rsidR="00EB45C6" w:rsidRDefault="00923B4B" w:rsidP="00EB45C6">
      <w:pPr>
        <w:pStyle w:val="ListParagraph"/>
        <w:numPr>
          <w:ilvl w:val="0"/>
          <w:numId w:val="18"/>
        </w:numPr>
        <w:rPr>
          <w:sz w:val="32"/>
          <w:szCs w:val="32"/>
        </w:rPr>
      </w:pPr>
      <w:r w:rsidRPr="00EB45C6">
        <w:rPr>
          <w:sz w:val="32"/>
          <w:szCs w:val="32"/>
        </w:rPr>
        <w:t>Pathya(words)from R</w:t>
      </w:r>
      <w:r w:rsidR="00EB45C6">
        <w:rPr>
          <w:sz w:val="32"/>
          <w:szCs w:val="32"/>
        </w:rPr>
        <w:t>Rigvedha</w:t>
      </w:r>
    </w:p>
    <w:p w14:paraId="7B120E49" w14:textId="4F4EBCB9" w:rsidR="00EB45C6" w:rsidRDefault="00EB45C6" w:rsidP="00EB45C6">
      <w:pPr>
        <w:pStyle w:val="ListParagraph"/>
        <w:numPr>
          <w:ilvl w:val="0"/>
          <w:numId w:val="18"/>
        </w:numPr>
        <w:rPr>
          <w:sz w:val="32"/>
          <w:szCs w:val="32"/>
        </w:rPr>
      </w:pPr>
      <w:r>
        <w:rPr>
          <w:sz w:val="32"/>
          <w:szCs w:val="32"/>
        </w:rPr>
        <w:t>Abhinaya(gestures)from theyajurveda</w:t>
      </w:r>
    </w:p>
    <w:p w14:paraId="2B100071" w14:textId="40B1D32A" w:rsidR="00EB45C6" w:rsidRDefault="00EB45C6" w:rsidP="00EB45C6">
      <w:pPr>
        <w:pStyle w:val="ListParagraph"/>
        <w:numPr>
          <w:ilvl w:val="0"/>
          <w:numId w:val="18"/>
        </w:numPr>
        <w:rPr>
          <w:sz w:val="32"/>
          <w:szCs w:val="32"/>
        </w:rPr>
      </w:pPr>
      <w:r>
        <w:rPr>
          <w:sz w:val="32"/>
          <w:szCs w:val="32"/>
        </w:rPr>
        <w:t>Geet(</w:t>
      </w:r>
      <w:r w:rsidR="00EE395F">
        <w:rPr>
          <w:sz w:val="32"/>
          <w:szCs w:val="32"/>
        </w:rPr>
        <w:t>musicand chant) from samavedha</w:t>
      </w:r>
    </w:p>
    <w:p w14:paraId="4B139F4E" w14:textId="082A47CB" w:rsidR="00EE395F" w:rsidRDefault="00EE395F" w:rsidP="00EB45C6">
      <w:pPr>
        <w:pStyle w:val="ListParagraph"/>
        <w:numPr>
          <w:ilvl w:val="0"/>
          <w:numId w:val="18"/>
        </w:numPr>
        <w:rPr>
          <w:sz w:val="32"/>
          <w:szCs w:val="32"/>
        </w:rPr>
      </w:pPr>
      <w:r>
        <w:rPr>
          <w:sz w:val="32"/>
          <w:szCs w:val="32"/>
        </w:rPr>
        <w:t>Rasa(sentimentand emotions)</w:t>
      </w:r>
      <w:r w:rsidR="008865F4">
        <w:rPr>
          <w:sz w:val="32"/>
          <w:szCs w:val="32"/>
        </w:rPr>
        <w:t>from atharvavedha</w:t>
      </w:r>
    </w:p>
    <w:p w14:paraId="7904BDBB" w14:textId="7BF8EA4A" w:rsidR="00202915" w:rsidRDefault="00202915" w:rsidP="008865F4">
      <w:pPr>
        <w:pStyle w:val="ListParagraph"/>
        <w:ind w:left="720"/>
        <w:rPr>
          <w:sz w:val="32"/>
          <w:szCs w:val="32"/>
        </w:rPr>
      </w:pPr>
    </w:p>
    <w:p w14:paraId="13F6E7BB" w14:textId="1A1639FF" w:rsidR="008865F4" w:rsidRPr="00D161F6" w:rsidRDefault="000E0B1C" w:rsidP="008865F4">
      <w:pPr>
        <w:rPr>
          <w:i/>
          <w:sz w:val="32"/>
          <w:szCs w:val="32"/>
        </w:rPr>
      </w:pPr>
      <w:r>
        <w:rPr>
          <w:sz w:val="32"/>
          <w:szCs w:val="32"/>
        </w:rPr>
        <w:t>There are ample evidences of popularitu of dances in the indaian societt right from the Mesolithic period.</w:t>
      </w:r>
      <w:r w:rsidR="00A22262">
        <w:rPr>
          <w:sz w:val="32"/>
          <w:szCs w:val="32"/>
        </w:rPr>
        <w:t>The first</w:t>
      </w:r>
      <w:r w:rsidR="00ED158B">
        <w:rPr>
          <w:sz w:val="32"/>
          <w:szCs w:val="32"/>
        </w:rPr>
        <w:t xml:space="preserve"> and oldest of evidences to date are the discovery of the brinze figurine of a dancer  from the </w:t>
      </w:r>
      <w:r w:rsidR="000B4C93">
        <w:rPr>
          <w:sz w:val="32"/>
          <w:szCs w:val="32"/>
        </w:rPr>
        <w:t>indus valley.</w:t>
      </w:r>
      <w:r w:rsidR="009C3F26">
        <w:rPr>
          <w:sz w:val="32"/>
          <w:szCs w:val="32"/>
        </w:rPr>
        <w:t>Civilization excavations of Mohenjo-</w:t>
      </w:r>
      <w:r w:rsidR="009C3F26">
        <w:rPr>
          <w:sz w:val="32"/>
          <w:szCs w:val="32"/>
        </w:rPr>
        <w:lastRenderedPageBreak/>
        <w:t>Daro</w:t>
      </w:r>
      <w:r w:rsidR="00FC12D2">
        <w:rPr>
          <w:sz w:val="32"/>
          <w:szCs w:val="32"/>
        </w:rPr>
        <w:t xml:space="preserve"> and harappa.Indian classical dances are dancers </w:t>
      </w:r>
      <w:r w:rsidR="00E2416C">
        <w:rPr>
          <w:sz w:val="32"/>
          <w:szCs w:val="32"/>
        </w:rPr>
        <w:t>of the mind and soul and extremely rraditional.</w:t>
      </w:r>
      <w:r w:rsidR="00EF11BA">
        <w:rPr>
          <w:sz w:val="32"/>
          <w:szCs w:val="32"/>
        </w:rPr>
        <w:t>it is verysensousbut the ecprience</w:t>
      </w:r>
      <w:r w:rsidR="003E37B9">
        <w:rPr>
          <w:sz w:val="32"/>
          <w:szCs w:val="32"/>
        </w:rPr>
        <w:t xml:space="preserve"> of Ananda is evoke is very spiritual. </w:t>
      </w:r>
      <w:r w:rsidR="00C86EFC">
        <w:rPr>
          <w:sz w:val="32"/>
          <w:szCs w:val="32"/>
        </w:rPr>
        <w:t xml:space="preserve">Odissi the term itslf represent  its origin  from the state od odisha. </w:t>
      </w:r>
      <w:r w:rsidR="00D616F5">
        <w:rPr>
          <w:sz w:val="32"/>
          <w:szCs w:val="32"/>
        </w:rPr>
        <w:t xml:space="preserve">It is the one of the  famous classical traditional dance </w:t>
      </w:r>
      <w:r w:rsidR="00A4351F">
        <w:rPr>
          <w:sz w:val="32"/>
          <w:szCs w:val="32"/>
        </w:rPr>
        <w:t xml:space="preserve"> form of tve easter part of the india. It is is an estatic sensious form of dance performed in the temple of odissha as a religious rite and offering by the Devadasis popularly known as “Maharis”</w:t>
      </w:r>
      <w:r w:rsidR="003208DE">
        <w:rPr>
          <w:sz w:val="32"/>
          <w:szCs w:val="32"/>
        </w:rPr>
        <w:t>. The dance is found in the Manchapuri cave in udayagiri which was carved during the religion emperor kharavela.</w:t>
      </w:r>
      <w:r w:rsidR="00C60D3A">
        <w:rPr>
          <w:sz w:val="32"/>
          <w:szCs w:val="32"/>
        </w:rPr>
        <w:t xml:space="preserve"> Hence  it can be traced centuiries  back the to its origin as a seculer</w:t>
      </w:r>
      <w:r w:rsidR="00F97D97">
        <w:rPr>
          <w:sz w:val="32"/>
          <w:szCs w:val="32"/>
        </w:rPr>
        <w:t xml:space="preserve"> </w:t>
      </w:r>
      <w:r w:rsidR="009623F1">
        <w:rPr>
          <w:sz w:val="32"/>
          <w:szCs w:val="32"/>
        </w:rPr>
        <w:t>dance. Later it got attachex with the temple culture of odissha.</w:t>
      </w:r>
    </w:p>
    <w:p w14:paraId="599D34CA" w14:textId="1508DB2E" w:rsidR="00347974" w:rsidRDefault="00347974" w:rsidP="008865F4">
      <w:pPr>
        <w:rPr>
          <w:sz w:val="32"/>
          <w:szCs w:val="32"/>
        </w:rPr>
      </w:pPr>
      <w:r>
        <w:rPr>
          <w:sz w:val="32"/>
          <w:szCs w:val="32"/>
        </w:rPr>
        <w:t xml:space="preserve">Odissiis a highly inspired, passionate,ecstatic and sensous from the dance. In odissi dance the whole body of the dancer is their instrument means of artistic expression and elevate body fitness.it is </w:t>
      </w:r>
      <w:r w:rsidR="009F7566">
        <w:rPr>
          <w:sz w:val="32"/>
          <w:szCs w:val="32"/>
        </w:rPr>
        <w:t xml:space="preserve"> also make a dancer both physical psycholgical strong as as its requirement high stamina and pratice, patience, tied with spirited mindedness it creates devotion the ones mind and heart. Thus it id consideted the most spritual and religious based dance form like other indian dance pattern</w:t>
      </w:r>
      <w:r w:rsidR="00D60241">
        <w:rPr>
          <w:sz w:val="32"/>
          <w:szCs w:val="32"/>
        </w:rPr>
        <w:t xml:space="preserve">. </w:t>
      </w:r>
    </w:p>
    <w:p w14:paraId="70DA0DCD" w14:textId="77777777" w:rsidR="00FA6559" w:rsidRDefault="00D60241" w:rsidP="008865F4">
      <w:pPr>
        <w:rPr>
          <w:sz w:val="32"/>
          <w:szCs w:val="32"/>
        </w:rPr>
      </w:pPr>
      <w:r>
        <w:rPr>
          <w:sz w:val="32"/>
          <w:szCs w:val="32"/>
        </w:rPr>
        <w:lastRenderedPageBreak/>
        <w:t>Bharathanatyam</w:t>
      </w:r>
      <w:r w:rsidR="00936A96">
        <w:rPr>
          <w:sz w:val="32"/>
          <w:szCs w:val="32"/>
        </w:rPr>
        <w:t xml:space="preserve"> is also one of the traditional classical dance form in south india</w:t>
      </w:r>
      <w:r w:rsidR="00D15660">
        <w:rPr>
          <w:sz w:val="32"/>
          <w:szCs w:val="32"/>
        </w:rPr>
        <w:t xml:space="preserve"> orginated from state of </w:t>
      </w:r>
      <w:r w:rsidR="00CC7CE5">
        <w:rPr>
          <w:sz w:val="32"/>
          <w:szCs w:val="32"/>
        </w:rPr>
        <w:t>Tamil</w:t>
      </w:r>
      <w:r w:rsidR="00D15660">
        <w:rPr>
          <w:sz w:val="32"/>
          <w:szCs w:val="32"/>
        </w:rPr>
        <w:t>nadu</w:t>
      </w:r>
      <w:r w:rsidR="00CC7CE5">
        <w:rPr>
          <w:sz w:val="32"/>
          <w:szCs w:val="32"/>
        </w:rPr>
        <w:t xml:space="preserve">.its is basicaly praticed in the </w:t>
      </w:r>
      <w:r w:rsidR="00DF480D">
        <w:rPr>
          <w:sz w:val="32"/>
          <w:szCs w:val="32"/>
        </w:rPr>
        <w:t>temples of shiva for many centuries It was</w:t>
      </w:r>
      <w:r w:rsidR="00F60A6C">
        <w:rPr>
          <w:sz w:val="32"/>
          <w:szCs w:val="32"/>
        </w:rPr>
        <w:t xml:space="preserve"> performed only by certain families in the district of thanjavur like devadasis or mahari of or DC dance</w:t>
      </w:r>
      <w:r w:rsidR="00710F3C">
        <w:rPr>
          <w:sz w:val="32"/>
          <w:szCs w:val="32"/>
        </w:rPr>
        <w:t xml:space="preserve"> the performance of the </w:t>
      </w:r>
      <w:r w:rsidR="00976FF2">
        <w:rPr>
          <w:sz w:val="32"/>
          <w:szCs w:val="32"/>
        </w:rPr>
        <w:t xml:space="preserve">bharatanatyam  </w:t>
      </w:r>
      <w:r w:rsidR="00710F3C">
        <w:rPr>
          <w:sz w:val="32"/>
          <w:szCs w:val="32"/>
        </w:rPr>
        <w:t xml:space="preserve">one </w:t>
      </w:r>
      <w:r w:rsidR="00337B81">
        <w:rPr>
          <w:sz w:val="32"/>
          <w:szCs w:val="32"/>
        </w:rPr>
        <w:t>known as ‘ Nattuvans’. It is combined artistic expression with a sense of spirituality the dancers generally dance</w:t>
      </w:r>
      <w:r w:rsidR="00E473F7">
        <w:rPr>
          <w:sz w:val="32"/>
          <w:szCs w:val="32"/>
        </w:rPr>
        <w:t xml:space="preserve"> to a</w:t>
      </w:r>
      <w:r w:rsidR="00DF4B55">
        <w:rPr>
          <w:sz w:val="32"/>
          <w:szCs w:val="32"/>
        </w:rPr>
        <w:t xml:space="preserve"> Traditional South Indian </w:t>
      </w:r>
      <w:r w:rsidR="008730E8">
        <w:rPr>
          <w:sz w:val="32"/>
          <w:szCs w:val="32"/>
        </w:rPr>
        <w:t>carnatic</w:t>
      </w:r>
      <w:r w:rsidR="00DF4B55">
        <w:rPr>
          <w:sz w:val="32"/>
          <w:szCs w:val="32"/>
        </w:rPr>
        <w:t xml:space="preserve"> orchestra consisting of voice</w:t>
      </w:r>
      <w:r w:rsidR="00686258">
        <w:rPr>
          <w:sz w:val="32"/>
          <w:szCs w:val="32"/>
        </w:rPr>
        <w:t>,</w:t>
      </w:r>
      <w:r w:rsidR="00DF4B55">
        <w:rPr>
          <w:sz w:val="32"/>
          <w:szCs w:val="32"/>
        </w:rPr>
        <w:t xml:space="preserve"> strings </w:t>
      </w:r>
      <w:r w:rsidR="00686258">
        <w:rPr>
          <w:sz w:val="32"/>
          <w:szCs w:val="32"/>
        </w:rPr>
        <w:t>,</w:t>
      </w:r>
      <w:r w:rsidR="008730E8">
        <w:rPr>
          <w:sz w:val="32"/>
          <w:szCs w:val="32"/>
        </w:rPr>
        <w:t>percussion</w:t>
      </w:r>
      <w:r w:rsidR="00686258">
        <w:rPr>
          <w:sz w:val="32"/>
          <w:szCs w:val="32"/>
        </w:rPr>
        <w:t xml:space="preserve"> And flute. Through this dance</w:t>
      </w:r>
      <w:r w:rsidR="00B06727">
        <w:rPr>
          <w:sz w:val="32"/>
          <w:szCs w:val="32"/>
        </w:rPr>
        <w:t xml:space="preserve"> form is purely originated from the state of Tamil Nadu now it has become One of the classical dance form all </w:t>
      </w:r>
    </w:p>
    <w:p w14:paraId="3DDE715C" w14:textId="77777777" w:rsidR="00FA6559" w:rsidRDefault="00FA6559">
      <w:pPr>
        <w:rPr>
          <w:sz w:val="32"/>
          <w:szCs w:val="32"/>
        </w:rPr>
      </w:pPr>
      <w:r>
        <w:rPr>
          <w:sz w:val="32"/>
          <w:szCs w:val="32"/>
        </w:rPr>
        <w:br w:type="page"/>
      </w:r>
    </w:p>
    <w:p w14:paraId="00A299E1" w14:textId="309784BC" w:rsidR="00344AFD" w:rsidRDefault="00D61BF1" w:rsidP="00C17643">
      <w:pPr>
        <w:jc w:val="center"/>
        <w:rPr>
          <w:b/>
          <w:bCs/>
          <w:sz w:val="32"/>
          <w:szCs w:val="32"/>
        </w:rPr>
      </w:pPr>
      <w:r>
        <w:rPr>
          <w:b/>
          <w:bCs/>
          <w:sz w:val="32"/>
          <w:szCs w:val="32"/>
        </w:rPr>
        <w:lastRenderedPageBreak/>
        <w:t>BHARATHANATYAM</w:t>
      </w:r>
    </w:p>
    <w:p w14:paraId="0FD79BEC" w14:textId="77777777" w:rsidR="00C17643" w:rsidRDefault="00C17643" w:rsidP="00C17643">
      <w:pPr>
        <w:jc w:val="center"/>
        <w:rPr>
          <w:b/>
          <w:bCs/>
          <w:sz w:val="32"/>
          <w:szCs w:val="32"/>
        </w:rPr>
      </w:pPr>
    </w:p>
    <w:p w14:paraId="0EDDC1E4" w14:textId="4C6A4C55" w:rsidR="00344AFD" w:rsidRDefault="00C17643" w:rsidP="008865F4">
      <w:pPr>
        <w:rPr>
          <w:b/>
          <w:bCs/>
          <w:sz w:val="32"/>
          <w:szCs w:val="32"/>
        </w:rPr>
      </w:pPr>
      <w:r>
        <w:rPr>
          <w:b/>
          <w:bCs/>
          <w:sz w:val="32"/>
          <w:szCs w:val="32"/>
        </w:rPr>
        <w:t>ORIGIN AND HISTORY</w:t>
      </w:r>
    </w:p>
    <w:p w14:paraId="6DFBC67F" w14:textId="77777777" w:rsidR="00C17643" w:rsidRDefault="00C17643" w:rsidP="008865F4">
      <w:pPr>
        <w:rPr>
          <w:b/>
          <w:bCs/>
          <w:sz w:val="32"/>
          <w:szCs w:val="32"/>
        </w:rPr>
      </w:pPr>
    </w:p>
    <w:p w14:paraId="01636A89" w14:textId="40FFA433" w:rsidR="00FA6559" w:rsidRDefault="00E14E31" w:rsidP="00211FE3">
      <w:pPr>
        <w:ind w:left="113"/>
        <w:rPr>
          <w:sz w:val="32"/>
          <w:szCs w:val="32"/>
        </w:rPr>
      </w:pPr>
      <w:r w:rsidRPr="00211FE3">
        <w:rPr>
          <w:sz w:val="32"/>
          <w:szCs w:val="32"/>
        </w:rPr>
        <w:t xml:space="preserve">Bharatanatyam is </w:t>
      </w:r>
      <w:r w:rsidR="001F4E6E" w:rsidRPr="00211FE3">
        <w:rPr>
          <w:sz w:val="32"/>
          <w:szCs w:val="32"/>
        </w:rPr>
        <w:t>the</w:t>
      </w:r>
      <w:r w:rsidRPr="00211FE3">
        <w:rPr>
          <w:sz w:val="32"/>
          <w:szCs w:val="32"/>
        </w:rPr>
        <w:t xml:space="preserve"> traditional art form of Tamil Nadu </w:t>
      </w:r>
      <w:r w:rsidR="001F4E6E" w:rsidRPr="00211FE3">
        <w:rPr>
          <w:sz w:val="32"/>
          <w:szCs w:val="32"/>
        </w:rPr>
        <w:t xml:space="preserve">Is a classical dance style </w:t>
      </w:r>
      <w:r w:rsidR="006156C7" w:rsidRPr="00211FE3">
        <w:rPr>
          <w:sz w:val="32"/>
          <w:szCs w:val="32"/>
        </w:rPr>
        <w:t xml:space="preserve">from from South India performed by both  Men and woman </w:t>
      </w:r>
      <w:r w:rsidRPr="00211FE3">
        <w:rPr>
          <w:sz w:val="32"/>
          <w:szCs w:val="32"/>
        </w:rPr>
        <w:t>it is called 5th veda</w:t>
      </w:r>
      <w:r w:rsidR="000B67CB" w:rsidRPr="00211FE3">
        <w:rPr>
          <w:sz w:val="32"/>
          <w:szCs w:val="32"/>
        </w:rPr>
        <w:t xml:space="preserve"> and is whitely considered to the oldest dance form in India .</w:t>
      </w:r>
      <w:r w:rsidR="00C86A7B" w:rsidRPr="00211FE3">
        <w:rPr>
          <w:sz w:val="32"/>
          <w:szCs w:val="32"/>
        </w:rPr>
        <w:t xml:space="preserve"> </w:t>
      </w:r>
      <w:r w:rsidR="00F32BAB" w:rsidRPr="00211FE3">
        <w:rPr>
          <w:sz w:val="32"/>
          <w:szCs w:val="32"/>
        </w:rPr>
        <w:t>The</w:t>
      </w:r>
      <w:r w:rsidR="00C86A7B" w:rsidRPr="00211FE3">
        <w:rPr>
          <w:sz w:val="32"/>
          <w:szCs w:val="32"/>
        </w:rPr>
        <w:t xml:space="preserve"> name bharatanatyam</w:t>
      </w:r>
      <w:r w:rsidR="00F32BAB" w:rsidRPr="00211FE3">
        <w:rPr>
          <w:sz w:val="32"/>
          <w:szCs w:val="32"/>
        </w:rPr>
        <w:t xml:space="preserve"> Is explained 2 different ways the first is that is compost of related words</w:t>
      </w:r>
      <w:r w:rsidR="00211FE3">
        <w:rPr>
          <w:sz w:val="32"/>
          <w:szCs w:val="32"/>
        </w:rPr>
        <w:t>.</w:t>
      </w:r>
    </w:p>
    <w:p w14:paraId="1D516EB8" w14:textId="5A8760E0" w:rsidR="00211FE3" w:rsidRDefault="00C3254A" w:rsidP="00C3254A">
      <w:pPr>
        <w:pStyle w:val="ListParagraph"/>
        <w:numPr>
          <w:ilvl w:val="0"/>
          <w:numId w:val="22"/>
        </w:numPr>
        <w:rPr>
          <w:sz w:val="32"/>
          <w:szCs w:val="32"/>
        </w:rPr>
      </w:pPr>
      <w:r>
        <w:rPr>
          <w:sz w:val="32"/>
          <w:szCs w:val="32"/>
        </w:rPr>
        <w:t>Bhava(Expression)</w:t>
      </w:r>
    </w:p>
    <w:p w14:paraId="045D55E6" w14:textId="46992860" w:rsidR="00C3254A" w:rsidRDefault="00F95C2E" w:rsidP="00C3254A">
      <w:pPr>
        <w:pStyle w:val="ListParagraph"/>
        <w:numPr>
          <w:ilvl w:val="0"/>
          <w:numId w:val="22"/>
        </w:numPr>
        <w:rPr>
          <w:sz w:val="32"/>
          <w:szCs w:val="32"/>
        </w:rPr>
      </w:pPr>
      <w:r>
        <w:rPr>
          <w:sz w:val="32"/>
          <w:szCs w:val="32"/>
        </w:rPr>
        <w:t>Raga(melodic mode)</w:t>
      </w:r>
    </w:p>
    <w:p w14:paraId="5727F8E0" w14:textId="714B302A" w:rsidR="00F95C2E" w:rsidRDefault="00F95C2E" w:rsidP="00C3254A">
      <w:pPr>
        <w:pStyle w:val="ListParagraph"/>
        <w:numPr>
          <w:ilvl w:val="0"/>
          <w:numId w:val="22"/>
        </w:numPr>
        <w:rPr>
          <w:sz w:val="32"/>
          <w:szCs w:val="32"/>
        </w:rPr>
      </w:pPr>
      <w:r>
        <w:rPr>
          <w:sz w:val="32"/>
          <w:szCs w:val="32"/>
        </w:rPr>
        <w:t>TaLa(rhytm)</w:t>
      </w:r>
    </w:p>
    <w:p w14:paraId="3585C1CB" w14:textId="77777777" w:rsidR="006D0820" w:rsidRDefault="006D0820" w:rsidP="006D0820">
      <w:pPr>
        <w:rPr>
          <w:sz w:val="32"/>
          <w:szCs w:val="32"/>
        </w:rPr>
      </w:pPr>
    </w:p>
    <w:p w14:paraId="0F0C5206" w14:textId="62C0027E" w:rsidR="006D0820" w:rsidRDefault="006D0820" w:rsidP="006D0820">
      <w:pPr>
        <w:rPr>
          <w:sz w:val="32"/>
          <w:szCs w:val="32"/>
        </w:rPr>
      </w:pPr>
      <w:r>
        <w:rPr>
          <w:sz w:val="32"/>
          <w:szCs w:val="32"/>
        </w:rPr>
        <w:t>Bharatanatyam or</w:t>
      </w:r>
      <w:r w:rsidR="00B74557">
        <w:rPr>
          <w:sz w:val="32"/>
          <w:szCs w:val="32"/>
        </w:rPr>
        <w:t>gin</w:t>
      </w:r>
      <w:r>
        <w:rPr>
          <w:sz w:val="32"/>
          <w:szCs w:val="32"/>
        </w:rPr>
        <w:t xml:space="preserve"> </w:t>
      </w:r>
      <w:r w:rsidR="00B74557">
        <w:rPr>
          <w:sz w:val="32"/>
          <w:szCs w:val="32"/>
        </w:rPr>
        <w:t xml:space="preserve">at </w:t>
      </w:r>
      <w:r>
        <w:rPr>
          <w:sz w:val="32"/>
          <w:szCs w:val="32"/>
        </w:rPr>
        <w:t>thanjavur of Tamil Nadu</w:t>
      </w:r>
      <w:r w:rsidR="00C72AEF">
        <w:rPr>
          <w:sz w:val="32"/>
          <w:szCs w:val="32"/>
        </w:rPr>
        <w:t xml:space="preserve"> bharatanatyam is an East India dance having its roots in Tamil Nadu and it performed Hindu temples of Tamil Nadu</w:t>
      </w:r>
      <w:r w:rsidR="00071260">
        <w:rPr>
          <w:sz w:val="32"/>
          <w:szCs w:val="32"/>
        </w:rPr>
        <w:t>.</w:t>
      </w:r>
      <w:r w:rsidR="007E5AF2">
        <w:rPr>
          <w:sz w:val="32"/>
          <w:szCs w:val="32"/>
        </w:rPr>
        <w:t xml:space="preserve"> It is classical dance  form Recognised by the</w:t>
      </w:r>
      <w:r w:rsidR="00932F99">
        <w:rPr>
          <w:sz w:val="32"/>
          <w:szCs w:val="32"/>
        </w:rPr>
        <w:t xml:space="preserve"> sangeet natak Academy an express South Indian religious themes and spiritual ideas of Hinduis</w:t>
      </w:r>
      <w:r w:rsidR="00D11AAE">
        <w:rPr>
          <w:sz w:val="32"/>
          <w:szCs w:val="32"/>
        </w:rPr>
        <w:t xml:space="preserve"> And Jainism.</w:t>
      </w:r>
    </w:p>
    <w:p w14:paraId="73CC754A" w14:textId="01F6CC73" w:rsidR="008F0F77" w:rsidRDefault="00054CC4" w:rsidP="006D0820">
      <w:pPr>
        <w:rPr>
          <w:sz w:val="32"/>
          <w:szCs w:val="32"/>
        </w:rPr>
      </w:pPr>
      <w:r>
        <w:rPr>
          <w:sz w:val="32"/>
          <w:szCs w:val="32"/>
        </w:rPr>
        <w:lastRenderedPageBreak/>
        <w:t>The word Bharathanatysm mean to dance avcording to the principles of bharaths bhava, raag and Taal.long back this dance form was caled as 'Dasiattsm'.</w:t>
      </w:r>
      <w:r w:rsidR="00E75159">
        <w:rPr>
          <w:sz w:val="32"/>
          <w:szCs w:val="32"/>
        </w:rPr>
        <w:t>(which was known to be</w:t>
      </w:r>
      <w:r w:rsidR="00FD5251">
        <w:rPr>
          <w:sz w:val="32"/>
          <w:szCs w:val="32"/>
        </w:rPr>
        <w:t xml:space="preserve"> the dance of the devadasis).</w:t>
      </w:r>
    </w:p>
    <w:p w14:paraId="68A35FF0" w14:textId="75E9AE2F" w:rsidR="003828CF" w:rsidRDefault="00F42AC2" w:rsidP="00643B03">
      <w:pPr>
        <w:rPr>
          <w:sz w:val="32"/>
          <w:szCs w:val="32"/>
        </w:rPr>
      </w:pPr>
      <w:r>
        <w:rPr>
          <w:sz w:val="32"/>
          <w:szCs w:val="32"/>
        </w:rPr>
        <w:t xml:space="preserve">Trafitionally </w:t>
      </w:r>
      <w:r w:rsidR="005B4198">
        <w:rPr>
          <w:sz w:val="32"/>
          <w:szCs w:val="32"/>
        </w:rPr>
        <w:t xml:space="preserve">Bharathanatyam was a dance of the Devadasis.The temple were </w:t>
      </w:r>
      <w:r w:rsidR="001E2C6B">
        <w:rPr>
          <w:sz w:val="32"/>
          <w:szCs w:val="32"/>
        </w:rPr>
        <w:t xml:space="preserve">maintained  by the local rulers of the chief.The dancers, </w:t>
      </w:r>
      <w:r w:rsidR="00415DAD">
        <w:rPr>
          <w:sz w:val="32"/>
          <w:szCs w:val="32"/>
        </w:rPr>
        <w:t xml:space="preserve">her guru and her musician were held </w:t>
      </w:r>
      <w:r w:rsidR="00EE3FE9">
        <w:rPr>
          <w:sz w:val="32"/>
          <w:szCs w:val="32"/>
        </w:rPr>
        <w:t xml:space="preserve"> in high esteem and were supportrd from temple funds. The dancers performed in front of the diety. Devadasis </w:t>
      </w:r>
      <w:r w:rsidR="00FD049E">
        <w:rPr>
          <w:sz w:val="32"/>
          <w:szCs w:val="32"/>
        </w:rPr>
        <w:t xml:space="preserve">were married to the diety. The term ‘Devadasis' means </w:t>
      </w:r>
      <w:r w:rsidR="0016791F">
        <w:rPr>
          <w:sz w:val="32"/>
          <w:szCs w:val="32"/>
        </w:rPr>
        <w:t>‘servant of god'.The dance wad performed at the suitable hours on auspicious occasions</w:t>
      </w:r>
      <w:r w:rsidR="00643B03">
        <w:rPr>
          <w:sz w:val="32"/>
          <w:szCs w:val="32"/>
        </w:rPr>
        <w:t>.</w:t>
      </w:r>
    </w:p>
    <w:p w14:paraId="55058894" w14:textId="4CCAAA88" w:rsidR="00643B03" w:rsidRPr="00643B03" w:rsidRDefault="00643B03" w:rsidP="00643B03">
      <w:pPr>
        <w:rPr>
          <w:sz w:val="32"/>
          <w:szCs w:val="32"/>
        </w:rPr>
      </w:pPr>
      <w:r>
        <w:rPr>
          <w:sz w:val="32"/>
          <w:szCs w:val="32"/>
        </w:rPr>
        <w:t>During the British rule, aperiod of degenerations set in. Their status fell as the dancers started to dance in thecourts even at the residence of landlords. Pioneers like Balasaraswati,rajalakskmi, rukmini Devi and E krishna iyer took up cause.</w:t>
      </w:r>
      <w:r w:rsidR="00BB2AE6">
        <w:rPr>
          <w:sz w:val="32"/>
          <w:szCs w:val="32"/>
        </w:rPr>
        <w:t>The madras music academy contributes considerl.Rukmini devis first public recital in 1935 finally established the recital.</w:t>
      </w:r>
    </w:p>
    <w:p w14:paraId="639F868A" w14:textId="77777777" w:rsidR="003828CF" w:rsidRDefault="003828CF" w:rsidP="004C7D47">
      <w:pPr>
        <w:jc w:val="center"/>
        <w:rPr>
          <w:b/>
          <w:bCs/>
          <w:sz w:val="32"/>
          <w:szCs w:val="32"/>
        </w:rPr>
      </w:pPr>
    </w:p>
    <w:p w14:paraId="68986320" w14:textId="77777777" w:rsidR="003828CF" w:rsidRDefault="003828CF" w:rsidP="004C7D47">
      <w:pPr>
        <w:jc w:val="center"/>
        <w:rPr>
          <w:b/>
          <w:bCs/>
          <w:sz w:val="32"/>
          <w:szCs w:val="32"/>
        </w:rPr>
      </w:pPr>
    </w:p>
    <w:p w14:paraId="1270D177" w14:textId="77777777" w:rsidR="003828CF" w:rsidRDefault="003828CF" w:rsidP="004C7D47">
      <w:pPr>
        <w:jc w:val="center"/>
        <w:rPr>
          <w:b/>
          <w:bCs/>
          <w:sz w:val="32"/>
          <w:szCs w:val="32"/>
        </w:rPr>
      </w:pPr>
    </w:p>
    <w:p w14:paraId="34F3C886" w14:textId="77777777" w:rsidR="003828CF" w:rsidRDefault="003828CF" w:rsidP="004C7D47">
      <w:pPr>
        <w:jc w:val="center"/>
        <w:rPr>
          <w:b/>
          <w:bCs/>
          <w:sz w:val="32"/>
          <w:szCs w:val="32"/>
        </w:rPr>
      </w:pPr>
    </w:p>
    <w:p w14:paraId="408808E7" w14:textId="0D208DFD" w:rsidR="004D674E" w:rsidRDefault="009D70D6" w:rsidP="004C7D47">
      <w:pPr>
        <w:jc w:val="center"/>
        <w:rPr>
          <w:b/>
          <w:bCs/>
          <w:sz w:val="32"/>
          <w:szCs w:val="32"/>
        </w:rPr>
      </w:pPr>
      <w:r w:rsidRPr="004C7D47">
        <w:rPr>
          <w:b/>
          <w:bCs/>
          <w:sz w:val="32"/>
          <w:szCs w:val="32"/>
        </w:rPr>
        <w:t>Myths About Origin of Da</w:t>
      </w:r>
      <w:r w:rsidR="004D674E" w:rsidRPr="004C7D47">
        <w:rPr>
          <w:b/>
          <w:bCs/>
          <w:sz w:val="32"/>
          <w:szCs w:val="32"/>
        </w:rPr>
        <w:t>nce</w:t>
      </w:r>
    </w:p>
    <w:p w14:paraId="67043EDD" w14:textId="77777777" w:rsidR="00C048A5" w:rsidRPr="004C7D47" w:rsidRDefault="00C048A5" w:rsidP="004C7D47">
      <w:pPr>
        <w:jc w:val="center"/>
        <w:rPr>
          <w:b/>
          <w:bCs/>
          <w:sz w:val="32"/>
          <w:szCs w:val="32"/>
        </w:rPr>
      </w:pPr>
    </w:p>
    <w:p w14:paraId="4BFD40B1" w14:textId="77777777" w:rsidR="004D674E" w:rsidRDefault="004D674E">
      <w:pPr>
        <w:rPr>
          <w:b/>
          <w:bCs/>
          <w:sz w:val="32"/>
          <w:szCs w:val="32"/>
        </w:rPr>
      </w:pPr>
      <w:r>
        <w:rPr>
          <w:b/>
          <w:bCs/>
          <w:sz w:val="32"/>
          <w:szCs w:val="32"/>
        </w:rPr>
        <w:t>According to natyashastra:-</w:t>
      </w:r>
    </w:p>
    <w:p w14:paraId="599FFDEE" w14:textId="30CEF38E" w:rsidR="009E12F6" w:rsidRDefault="009E12F6">
      <w:pPr>
        <w:rPr>
          <w:sz w:val="32"/>
          <w:szCs w:val="32"/>
        </w:rPr>
      </w:pPr>
      <w:r>
        <w:rPr>
          <w:sz w:val="32"/>
          <w:szCs w:val="32"/>
        </w:rPr>
        <w:t xml:space="preserve">When satyug ended and dwapar yuv started,everyone started moving away from the path of truth, then all Gods got worried </w:t>
      </w:r>
      <w:r w:rsidR="00647EBC">
        <w:rPr>
          <w:sz w:val="32"/>
          <w:szCs w:val="32"/>
        </w:rPr>
        <w:t>and went to lord  brahma and requested to bring some kind of such knowledge</w:t>
      </w:r>
      <w:r w:rsidR="00F35303">
        <w:rPr>
          <w:sz w:val="32"/>
          <w:szCs w:val="32"/>
        </w:rPr>
        <w:t xml:space="preserve"> on Earth, that woulf revive or establish dha</w:t>
      </w:r>
      <w:r w:rsidR="007F0EC4">
        <w:rPr>
          <w:sz w:val="32"/>
          <w:szCs w:val="32"/>
        </w:rPr>
        <w:t xml:space="preserve">rama among people once again.lord </w:t>
      </w:r>
      <w:r w:rsidR="00B74A07">
        <w:rPr>
          <w:sz w:val="32"/>
          <w:szCs w:val="32"/>
        </w:rPr>
        <w:t>brahma collected education from rig veda, abhinaya from yajurveda ,music from samveda, and emotiond from Atharvedha and wrote a fifth veda calledNatyaveda.</w:t>
      </w:r>
    </w:p>
    <w:p w14:paraId="21BCDD9C" w14:textId="67FE81BB" w:rsidR="004C25EF" w:rsidRDefault="004C25EF">
      <w:pPr>
        <w:rPr>
          <w:sz w:val="32"/>
          <w:szCs w:val="32"/>
        </w:rPr>
      </w:pPr>
      <w:r>
        <w:rPr>
          <w:sz w:val="32"/>
          <w:szCs w:val="32"/>
        </w:rPr>
        <w:t xml:space="preserve">               Lord shiva taught dance to his discipline Tandu and later Bharat Muni gave sacred knowledge to all human beings seeing and listening to which this dance spread further.</w:t>
      </w:r>
    </w:p>
    <w:p w14:paraId="220060FF" w14:textId="77777777" w:rsidR="00312A30" w:rsidRDefault="00312A30">
      <w:pPr>
        <w:rPr>
          <w:sz w:val="32"/>
          <w:szCs w:val="32"/>
        </w:rPr>
      </w:pPr>
    </w:p>
    <w:p w14:paraId="06296014" w14:textId="50048CAD" w:rsidR="00474B3B" w:rsidRDefault="00474B3B">
      <w:pPr>
        <w:rPr>
          <w:b/>
          <w:bCs/>
          <w:sz w:val="32"/>
          <w:szCs w:val="32"/>
        </w:rPr>
      </w:pPr>
      <w:r>
        <w:rPr>
          <w:b/>
          <w:bCs/>
          <w:sz w:val="32"/>
          <w:szCs w:val="32"/>
        </w:rPr>
        <w:t>According to Abhinaya chandrika:-</w:t>
      </w:r>
    </w:p>
    <w:p w14:paraId="5F328D37" w14:textId="5F82E8F5" w:rsidR="00474B3B" w:rsidRDefault="00474B3B">
      <w:pPr>
        <w:rPr>
          <w:sz w:val="32"/>
          <w:szCs w:val="32"/>
        </w:rPr>
      </w:pPr>
      <w:r>
        <w:rPr>
          <w:sz w:val="32"/>
          <w:szCs w:val="32"/>
        </w:rPr>
        <w:t xml:space="preserve">Shiva taught the ancient art of dancing to his son ganesh and ganesh taught the art to mani </w:t>
      </w:r>
      <w:r>
        <w:rPr>
          <w:sz w:val="32"/>
          <w:szCs w:val="32"/>
        </w:rPr>
        <w:lastRenderedPageBreak/>
        <w:t xml:space="preserve">Rambha,eho was the gem among the apsaras who in turn taught it to </w:t>
      </w:r>
      <w:r w:rsidR="008529B2">
        <w:rPr>
          <w:sz w:val="32"/>
          <w:szCs w:val="32"/>
        </w:rPr>
        <w:t xml:space="preserve"> the sage Bharat Muni.After Bharatha muni, the transition was carried in turn by </w:t>
      </w:r>
      <w:r w:rsidR="00D047AA">
        <w:rPr>
          <w:sz w:val="32"/>
          <w:szCs w:val="32"/>
        </w:rPr>
        <w:t xml:space="preserve"> Gargacharya ,B</w:t>
      </w:r>
      <w:r w:rsidR="00B42003">
        <w:rPr>
          <w:sz w:val="32"/>
          <w:szCs w:val="32"/>
        </w:rPr>
        <w:t>itkatacharya,kumara charya,Ranti Deva and finally Attahasa.Attahasa has been described as</w:t>
      </w:r>
      <w:r w:rsidR="00AF2465">
        <w:rPr>
          <w:sz w:val="32"/>
          <w:szCs w:val="32"/>
        </w:rPr>
        <w:t xml:space="preserve"> odra nritya visharad .the grand master of odissi dance.Attahasa probably taught this dance to Devadasi.</w:t>
      </w:r>
    </w:p>
    <w:p w14:paraId="4008662A" w14:textId="77777777" w:rsidR="00E95E09" w:rsidRDefault="00E95E09">
      <w:pPr>
        <w:rPr>
          <w:sz w:val="32"/>
          <w:szCs w:val="32"/>
        </w:rPr>
      </w:pPr>
    </w:p>
    <w:p w14:paraId="4746CA21" w14:textId="3D2CC947" w:rsidR="00E95E09" w:rsidRDefault="00E95E09">
      <w:pPr>
        <w:rPr>
          <w:b/>
          <w:bCs/>
          <w:sz w:val="32"/>
          <w:szCs w:val="32"/>
        </w:rPr>
      </w:pPr>
      <w:r>
        <w:rPr>
          <w:b/>
          <w:bCs/>
          <w:sz w:val="32"/>
          <w:szCs w:val="32"/>
        </w:rPr>
        <w:t>According to Abhinaya Darpana</w:t>
      </w:r>
      <w:r w:rsidR="00460121">
        <w:rPr>
          <w:b/>
          <w:bCs/>
          <w:sz w:val="32"/>
          <w:szCs w:val="32"/>
        </w:rPr>
        <w:t>:-</w:t>
      </w:r>
    </w:p>
    <w:p w14:paraId="439E4C1D" w14:textId="29DDBD79" w:rsidR="00E95E09" w:rsidRDefault="00E95E09">
      <w:pPr>
        <w:rPr>
          <w:sz w:val="32"/>
          <w:szCs w:val="32"/>
        </w:rPr>
      </w:pPr>
      <w:r>
        <w:rPr>
          <w:sz w:val="32"/>
          <w:szCs w:val="32"/>
        </w:rPr>
        <w:t>In the beginning</w:t>
      </w:r>
      <w:r w:rsidR="0041048D">
        <w:rPr>
          <w:sz w:val="32"/>
          <w:szCs w:val="32"/>
        </w:rPr>
        <w:t xml:space="preserve"> , brahma gave the </w:t>
      </w:r>
      <w:r w:rsidR="00E20BA4">
        <w:rPr>
          <w:sz w:val="32"/>
          <w:szCs w:val="32"/>
        </w:rPr>
        <w:t xml:space="preserve">natya veda to Bharata.  Bharats together with his groupof gandharva and apsara performed </w:t>
      </w:r>
      <w:r w:rsidR="00AC55D2">
        <w:rPr>
          <w:sz w:val="32"/>
          <w:szCs w:val="32"/>
        </w:rPr>
        <w:t xml:space="preserve"> Nirtya,n</w:t>
      </w:r>
    </w:p>
    <w:p w14:paraId="2359EE6A" w14:textId="2EBB77B6" w:rsidR="00AC55D2" w:rsidRDefault="00AC55D2">
      <w:pPr>
        <w:rPr>
          <w:sz w:val="32"/>
          <w:szCs w:val="32"/>
        </w:rPr>
      </w:pPr>
      <w:r>
        <w:rPr>
          <w:sz w:val="32"/>
          <w:szCs w:val="32"/>
        </w:rPr>
        <w:t xml:space="preserve"> Natya and nritta before shiva.</w:t>
      </w:r>
    </w:p>
    <w:p w14:paraId="44A990B6" w14:textId="6C03B70B" w:rsidR="00FB38C8" w:rsidRPr="00E95E09" w:rsidRDefault="00FB38C8">
      <w:pPr>
        <w:rPr>
          <w:sz w:val="32"/>
          <w:szCs w:val="32"/>
        </w:rPr>
      </w:pPr>
      <w:r>
        <w:rPr>
          <w:sz w:val="32"/>
          <w:szCs w:val="32"/>
        </w:rPr>
        <w:t xml:space="preserve">Then shiva having  remembered his own majestic performance of dance, instructec Bharata by his attendants. </w:t>
      </w:r>
      <w:r w:rsidR="00A04785">
        <w:rPr>
          <w:sz w:val="32"/>
          <w:szCs w:val="32"/>
        </w:rPr>
        <w:t>Through</w:t>
      </w:r>
      <w:r>
        <w:rPr>
          <w:sz w:val="32"/>
          <w:szCs w:val="32"/>
        </w:rPr>
        <w:t xml:space="preserve"> parvati,he instrucyed Bharatha the lasya aspect of dance.</w:t>
      </w:r>
      <w:r w:rsidR="00C41A80">
        <w:rPr>
          <w:sz w:val="32"/>
          <w:szCs w:val="32"/>
        </w:rPr>
        <w:t xml:space="preserve"> Knowing about tandava from Tandu sages spread it among mortals.</w:t>
      </w:r>
      <w:r w:rsidR="00A04785">
        <w:rPr>
          <w:sz w:val="32"/>
          <w:szCs w:val="32"/>
        </w:rPr>
        <w:t xml:space="preserve">parvati instructed the art to the </w:t>
      </w:r>
      <w:r w:rsidR="00E06D23">
        <w:rPr>
          <w:sz w:val="32"/>
          <w:szCs w:val="32"/>
        </w:rPr>
        <w:t>daughter</w:t>
      </w:r>
      <w:r w:rsidR="00A04785">
        <w:rPr>
          <w:sz w:val="32"/>
          <w:szCs w:val="32"/>
        </w:rPr>
        <w:t xml:space="preserve"> of Banasut,usha the lasua aspect of dance</w:t>
      </w:r>
      <w:r w:rsidR="00E06D23">
        <w:rPr>
          <w:sz w:val="32"/>
          <w:szCs w:val="32"/>
        </w:rPr>
        <w:t xml:space="preserve">.usha taught the art to milkmaids od Dwarka. And they taught it to the women of swarashtra,who  in their turn taught it to </w:t>
      </w:r>
      <w:r w:rsidR="00E06D23">
        <w:rPr>
          <w:sz w:val="32"/>
          <w:szCs w:val="32"/>
        </w:rPr>
        <w:lastRenderedPageBreak/>
        <w:t xml:space="preserve">the women of </w:t>
      </w:r>
      <w:r w:rsidR="008C3643">
        <w:rPr>
          <w:sz w:val="32"/>
          <w:szCs w:val="32"/>
        </w:rPr>
        <w:t>other countries.In this manner, the art of dancing was traditionallu handed down snd has come to stay</w:t>
      </w:r>
      <w:r w:rsidR="00690ECE">
        <w:rPr>
          <w:sz w:val="32"/>
          <w:szCs w:val="32"/>
        </w:rPr>
        <w:t xml:space="preserve"> In this world.</w:t>
      </w:r>
    </w:p>
    <w:p w14:paraId="441C1DF3" w14:textId="561120F9" w:rsidR="00AB66B6" w:rsidRPr="00076F1C" w:rsidRDefault="002F7398" w:rsidP="00076F1C">
      <w:pPr>
        <w:rPr>
          <w:b/>
          <w:bCs/>
          <w:sz w:val="32"/>
          <w:szCs w:val="32"/>
        </w:rPr>
      </w:pPr>
      <w:r w:rsidRPr="00076F1C">
        <w:rPr>
          <w:b/>
          <w:bCs/>
          <w:iCs/>
          <w:sz w:val="32"/>
          <w:szCs w:val="32"/>
        </w:rPr>
        <w:t>Ancien</w:t>
      </w:r>
      <w:r w:rsidR="00AB66B6" w:rsidRPr="00076F1C">
        <w:rPr>
          <w:b/>
          <w:bCs/>
          <w:iCs/>
          <w:sz w:val="32"/>
          <w:szCs w:val="32"/>
        </w:rPr>
        <w:t>t</w:t>
      </w:r>
    </w:p>
    <w:p w14:paraId="551CD740" w14:textId="7C338641" w:rsidR="00B7314C" w:rsidRDefault="003041B5" w:rsidP="00AB66B6">
      <w:pPr>
        <w:rPr>
          <w:iCs/>
          <w:sz w:val="32"/>
          <w:szCs w:val="32"/>
        </w:rPr>
      </w:pPr>
      <w:r>
        <w:rPr>
          <w:iCs/>
          <w:sz w:val="32"/>
          <w:szCs w:val="32"/>
        </w:rPr>
        <w:t>In Asian times</w:t>
      </w:r>
      <w:r w:rsidR="00BB1168">
        <w:rPr>
          <w:iCs/>
          <w:sz w:val="32"/>
          <w:szCs w:val="32"/>
        </w:rPr>
        <w:t xml:space="preserve"> the theoretical structure of bharatha natyAm </w:t>
      </w:r>
      <w:r w:rsidR="000928F2">
        <w:rPr>
          <w:iCs/>
          <w:sz w:val="32"/>
          <w:szCs w:val="32"/>
        </w:rPr>
        <w:t xml:space="preserve">Is  known </w:t>
      </w:r>
      <w:r w:rsidR="00BA6167">
        <w:rPr>
          <w:iCs/>
          <w:sz w:val="32"/>
          <w:szCs w:val="32"/>
        </w:rPr>
        <w:t>as sadhir</w:t>
      </w:r>
      <w:r w:rsidR="008F04BE">
        <w:rPr>
          <w:iCs/>
          <w:sz w:val="32"/>
          <w:szCs w:val="32"/>
        </w:rPr>
        <w:t xml:space="preserve"> and traces back it become artistic expression.</w:t>
      </w:r>
      <w:r w:rsidR="001E34BC">
        <w:rPr>
          <w:iCs/>
          <w:sz w:val="32"/>
          <w:szCs w:val="32"/>
        </w:rPr>
        <w:t xml:space="preserve"> The creature of bharatanatyam reveal as legend of Lord brahma</w:t>
      </w:r>
      <w:r w:rsidR="00590E46">
        <w:rPr>
          <w:iCs/>
          <w:sz w:val="32"/>
          <w:szCs w:val="32"/>
        </w:rPr>
        <w:t xml:space="preserve"> Lord brahma performed dance for the sage of </w:t>
      </w:r>
      <w:r w:rsidR="007B3AD9">
        <w:rPr>
          <w:iCs/>
          <w:sz w:val="32"/>
          <w:szCs w:val="32"/>
        </w:rPr>
        <w:t xml:space="preserve">In </w:t>
      </w:r>
      <w:r w:rsidR="00590E46">
        <w:rPr>
          <w:iCs/>
          <w:sz w:val="32"/>
          <w:szCs w:val="32"/>
        </w:rPr>
        <w:t>b</w:t>
      </w:r>
      <w:r w:rsidR="007B3AD9">
        <w:rPr>
          <w:iCs/>
          <w:sz w:val="32"/>
          <w:szCs w:val="32"/>
        </w:rPr>
        <w:t>haratha.</w:t>
      </w:r>
      <w:r w:rsidR="006050C1">
        <w:rPr>
          <w:iCs/>
          <w:sz w:val="32"/>
          <w:szCs w:val="32"/>
        </w:rPr>
        <w:t xml:space="preserve"> In Asian times </w:t>
      </w:r>
      <w:r w:rsidR="00431BA2">
        <w:rPr>
          <w:iCs/>
          <w:sz w:val="32"/>
          <w:szCs w:val="32"/>
        </w:rPr>
        <w:t>Bharatanatyam style evoked from South Indian temples</w:t>
      </w:r>
      <w:r w:rsidR="008925F7">
        <w:rPr>
          <w:iCs/>
          <w:sz w:val="32"/>
          <w:szCs w:val="32"/>
        </w:rPr>
        <w:t xml:space="preserve"> . </w:t>
      </w:r>
      <w:r w:rsidR="00283958">
        <w:rPr>
          <w:iCs/>
          <w:sz w:val="32"/>
          <w:szCs w:val="32"/>
        </w:rPr>
        <w:t xml:space="preserve"> Devadasi </w:t>
      </w:r>
      <w:r w:rsidR="008925F7">
        <w:rPr>
          <w:iCs/>
          <w:sz w:val="32"/>
          <w:szCs w:val="32"/>
        </w:rPr>
        <w:t xml:space="preserve">were perform the dance  In the </w:t>
      </w:r>
      <w:r w:rsidR="00BD68DE">
        <w:rPr>
          <w:iCs/>
          <w:sz w:val="32"/>
          <w:szCs w:val="32"/>
        </w:rPr>
        <w:t>Temple . Devadasi</w:t>
      </w:r>
      <w:r w:rsidR="002E5950">
        <w:rPr>
          <w:iCs/>
          <w:sz w:val="32"/>
          <w:szCs w:val="32"/>
        </w:rPr>
        <w:t xml:space="preserve"> Are the dancers Dedicated  to</w:t>
      </w:r>
      <w:r w:rsidR="00881EEF">
        <w:rPr>
          <w:iCs/>
          <w:sz w:val="32"/>
          <w:szCs w:val="32"/>
        </w:rPr>
        <w:t xml:space="preserve"> Serving the Lord as servants.</w:t>
      </w:r>
      <w:r w:rsidR="0088424D">
        <w:rPr>
          <w:iCs/>
          <w:sz w:val="32"/>
          <w:szCs w:val="32"/>
        </w:rPr>
        <w:t xml:space="preserve"> Thus back to 300 BCE, this was the original performance</w:t>
      </w:r>
      <w:r w:rsidR="00B7314C">
        <w:rPr>
          <w:iCs/>
          <w:sz w:val="32"/>
          <w:szCs w:val="32"/>
        </w:rPr>
        <w:t xml:space="preserve"> of  bharatanatyam style.</w:t>
      </w:r>
      <w:r w:rsidR="002E5950">
        <w:rPr>
          <w:iCs/>
          <w:sz w:val="32"/>
          <w:szCs w:val="32"/>
        </w:rPr>
        <w:t xml:space="preserve"> </w:t>
      </w:r>
    </w:p>
    <w:p w14:paraId="2AFB03C9" w14:textId="77777777" w:rsidR="00B7314C" w:rsidRDefault="00B7314C" w:rsidP="00AB66B6">
      <w:pPr>
        <w:rPr>
          <w:iCs/>
          <w:sz w:val="32"/>
          <w:szCs w:val="32"/>
        </w:rPr>
      </w:pPr>
      <w:r>
        <w:rPr>
          <w:iCs/>
          <w:sz w:val="32"/>
          <w:szCs w:val="32"/>
        </w:rPr>
        <w:t xml:space="preserve">    </w:t>
      </w:r>
    </w:p>
    <w:p w14:paraId="1CDEA70C" w14:textId="77777777" w:rsidR="00A02EC3" w:rsidRDefault="00A02EC3" w:rsidP="004B0BD1">
      <w:pPr>
        <w:rPr>
          <w:b/>
          <w:bCs/>
          <w:iCs/>
          <w:sz w:val="32"/>
          <w:szCs w:val="32"/>
        </w:rPr>
      </w:pPr>
      <w:r w:rsidRPr="00A02EC3">
        <w:rPr>
          <w:b/>
          <w:bCs/>
          <w:iCs/>
          <w:sz w:val="32"/>
          <w:szCs w:val="32"/>
        </w:rPr>
        <w:t>Medieval</w:t>
      </w:r>
    </w:p>
    <w:p w14:paraId="5CC06A30" w14:textId="77777777" w:rsidR="00DA3CCD" w:rsidRDefault="002B5A04" w:rsidP="008865F4">
      <w:pPr>
        <w:rPr>
          <w:sz w:val="32"/>
          <w:szCs w:val="32"/>
        </w:rPr>
      </w:pPr>
      <w:r w:rsidRPr="00D116E2">
        <w:rPr>
          <w:iCs/>
          <w:sz w:val="32"/>
          <w:szCs w:val="32"/>
        </w:rPr>
        <w:t xml:space="preserve">The practice of </w:t>
      </w:r>
      <w:r w:rsidR="00B34CCE">
        <w:rPr>
          <w:iCs/>
          <w:sz w:val="32"/>
          <w:szCs w:val="32"/>
        </w:rPr>
        <w:t>devadasi</w:t>
      </w:r>
      <w:r w:rsidRPr="00D116E2">
        <w:rPr>
          <w:iCs/>
          <w:sz w:val="32"/>
          <w:szCs w:val="32"/>
        </w:rPr>
        <w:t xml:space="preserve"> system </w:t>
      </w:r>
      <w:r w:rsidR="00D116E2" w:rsidRPr="00D116E2">
        <w:rPr>
          <w:iCs/>
          <w:sz w:val="32"/>
          <w:szCs w:val="32"/>
        </w:rPr>
        <w:t>were</w:t>
      </w:r>
      <w:r w:rsidR="00D116E2">
        <w:rPr>
          <w:sz w:val="32"/>
          <w:szCs w:val="32"/>
        </w:rPr>
        <w:t xml:space="preserve">  </w:t>
      </w:r>
      <w:r w:rsidR="005A510C">
        <w:rPr>
          <w:sz w:val="32"/>
          <w:szCs w:val="32"/>
        </w:rPr>
        <w:t xml:space="preserve">  grew up And continued</w:t>
      </w:r>
      <w:r w:rsidR="001B6493">
        <w:rPr>
          <w:sz w:val="32"/>
          <w:szCs w:val="32"/>
        </w:rPr>
        <w:t xml:space="preserve"> popularity in South India . Later it's South Indian temples sculptures</w:t>
      </w:r>
      <w:r w:rsidR="00DE2733">
        <w:rPr>
          <w:sz w:val="32"/>
          <w:szCs w:val="32"/>
        </w:rPr>
        <w:t xml:space="preserve"> of Lord Shiva in bharatanatyam pose  were  adorned</w:t>
      </w:r>
      <w:r w:rsidR="00155AD8">
        <w:rPr>
          <w:sz w:val="32"/>
          <w:szCs w:val="32"/>
        </w:rPr>
        <w:t>.</w:t>
      </w:r>
      <w:r w:rsidR="00452C98">
        <w:rPr>
          <w:sz w:val="32"/>
          <w:szCs w:val="32"/>
        </w:rPr>
        <w:t xml:space="preserve"> </w:t>
      </w:r>
      <w:r w:rsidR="0038035B">
        <w:rPr>
          <w:sz w:val="32"/>
          <w:szCs w:val="32"/>
        </w:rPr>
        <w:t xml:space="preserve"> The </w:t>
      </w:r>
      <w:r w:rsidR="00452C98">
        <w:rPr>
          <w:sz w:val="32"/>
          <w:szCs w:val="32"/>
        </w:rPr>
        <w:t>eastern</w:t>
      </w:r>
      <w:r w:rsidR="007A19C2">
        <w:rPr>
          <w:sz w:val="32"/>
          <w:szCs w:val="32"/>
        </w:rPr>
        <w:t xml:space="preserve">   Gopuram of </w:t>
      </w:r>
      <w:r w:rsidR="0038035B">
        <w:rPr>
          <w:sz w:val="32"/>
          <w:szCs w:val="32"/>
        </w:rPr>
        <w:t>thillai</w:t>
      </w:r>
      <w:r w:rsidR="007A19C2">
        <w:rPr>
          <w:sz w:val="32"/>
          <w:szCs w:val="32"/>
        </w:rPr>
        <w:t xml:space="preserve"> nataraja temple</w:t>
      </w:r>
      <w:r w:rsidR="0038035B">
        <w:rPr>
          <w:sz w:val="32"/>
          <w:szCs w:val="32"/>
        </w:rPr>
        <w:t xml:space="preserve">   Dedicate</w:t>
      </w:r>
      <w:r w:rsidR="008B2149">
        <w:rPr>
          <w:sz w:val="32"/>
          <w:szCs w:val="32"/>
        </w:rPr>
        <w:t xml:space="preserve"> to Lord Shiva, adorned by sculptures of 108</w:t>
      </w:r>
      <w:r w:rsidR="009454C5">
        <w:rPr>
          <w:sz w:val="32"/>
          <w:szCs w:val="32"/>
        </w:rPr>
        <w:t xml:space="preserve"> bharatanatyam </w:t>
      </w:r>
      <w:r w:rsidR="009454C5">
        <w:rPr>
          <w:sz w:val="32"/>
          <w:szCs w:val="32"/>
        </w:rPr>
        <w:lastRenderedPageBreak/>
        <w:t>poses.</w:t>
      </w:r>
      <w:r w:rsidR="00DB5E63">
        <w:rPr>
          <w:sz w:val="32"/>
          <w:szCs w:val="32"/>
        </w:rPr>
        <w:t xml:space="preserve"> Those poses  carved </w:t>
      </w:r>
      <w:r w:rsidR="00717D8A">
        <w:rPr>
          <w:sz w:val="32"/>
          <w:szCs w:val="32"/>
        </w:rPr>
        <w:t xml:space="preserve">into </w:t>
      </w:r>
      <w:r w:rsidR="00DB5E63">
        <w:rPr>
          <w:sz w:val="32"/>
          <w:szCs w:val="32"/>
        </w:rPr>
        <w:t xml:space="preserve"> small</w:t>
      </w:r>
      <w:r w:rsidR="00717D8A">
        <w:rPr>
          <w:sz w:val="32"/>
          <w:szCs w:val="32"/>
        </w:rPr>
        <w:t xml:space="preserve"> rectangular panels.</w:t>
      </w:r>
      <w:r w:rsidR="00BB1C2B">
        <w:rPr>
          <w:sz w:val="32"/>
          <w:szCs w:val="32"/>
        </w:rPr>
        <w:t xml:space="preserve"> Karnataka badami KU temples Lord Shiva is displayed </w:t>
      </w:r>
      <w:r w:rsidR="0059639A">
        <w:rPr>
          <w:sz w:val="32"/>
          <w:szCs w:val="32"/>
        </w:rPr>
        <w:t xml:space="preserve">in a5- ft tall Sculpture </w:t>
      </w:r>
      <w:r w:rsidR="00643EC9">
        <w:rPr>
          <w:sz w:val="32"/>
          <w:szCs w:val="32"/>
        </w:rPr>
        <w:t>as nataraja,posing like tandava  dance</w:t>
      </w:r>
      <w:r w:rsidR="00DA3CCD">
        <w:rPr>
          <w:sz w:val="32"/>
          <w:szCs w:val="32"/>
        </w:rPr>
        <w:t xml:space="preserve">  </w:t>
      </w:r>
    </w:p>
    <w:p w14:paraId="4947F4EE" w14:textId="69863587" w:rsidR="00D60241" w:rsidRPr="00DA3CCD" w:rsidRDefault="002A62EF" w:rsidP="008865F4">
      <w:pPr>
        <w:rPr>
          <w:sz w:val="32"/>
          <w:szCs w:val="32"/>
        </w:rPr>
      </w:pPr>
      <w:r>
        <w:rPr>
          <w:b/>
          <w:bCs/>
          <w:sz w:val="32"/>
          <w:szCs w:val="32"/>
        </w:rPr>
        <w:t>MODERN</w:t>
      </w:r>
    </w:p>
    <w:p w14:paraId="2CBF401A" w14:textId="68D44B29" w:rsidR="00A60F53" w:rsidRDefault="00A60F53" w:rsidP="008865F4">
      <w:pPr>
        <w:rPr>
          <w:sz w:val="32"/>
          <w:szCs w:val="32"/>
        </w:rPr>
      </w:pPr>
      <w:r>
        <w:rPr>
          <w:sz w:val="32"/>
          <w:szCs w:val="32"/>
        </w:rPr>
        <w:t xml:space="preserve">During British colonial rule </w:t>
      </w:r>
      <w:r w:rsidR="00C27CB2">
        <w:rPr>
          <w:sz w:val="32"/>
          <w:szCs w:val="32"/>
        </w:rPr>
        <w:t>,</w:t>
      </w:r>
      <w:r w:rsidR="00F408E1">
        <w:rPr>
          <w:sz w:val="32"/>
          <w:szCs w:val="32"/>
        </w:rPr>
        <w:t>devadasis system were looked as</w:t>
      </w:r>
      <w:r w:rsidR="002D6C25">
        <w:rPr>
          <w:sz w:val="32"/>
          <w:szCs w:val="32"/>
        </w:rPr>
        <w:t xml:space="preserve"> </w:t>
      </w:r>
      <w:r w:rsidR="00C90226">
        <w:rPr>
          <w:sz w:val="32"/>
          <w:szCs w:val="32"/>
        </w:rPr>
        <w:t xml:space="preserve"> </w:t>
      </w:r>
      <w:r w:rsidR="00F408E1">
        <w:rPr>
          <w:sz w:val="32"/>
          <w:szCs w:val="32"/>
        </w:rPr>
        <w:t xml:space="preserve"> disgraceful ,disrespectful,degrading</w:t>
      </w:r>
      <w:r w:rsidR="003562B4">
        <w:rPr>
          <w:sz w:val="32"/>
          <w:szCs w:val="32"/>
        </w:rPr>
        <w:t>.Invaders were  banned on numerous classical indian art</w:t>
      </w:r>
      <w:r w:rsidR="006C2551">
        <w:rPr>
          <w:sz w:val="32"/>
          <w:szCs w:val="32"/>
        </w:rPr>
        <w:t xml:space="preserve"> forms ,thus it effect the custom of temple bharathanatyam performance</w:t>
      </w:r>
      <w:r w:rsidR="007A0E13">
        <w:rPr>
          <w:sz w:val="32"/>
          <w:szCs w:val="32"/>
        </w:rPr>
        <w:t>.</w:t>
      </w:r>
      <w:r w:rsidR="00044596">
        <w:rPr>
          <w:sz w:val="32"/>
          <w:szCs w:val="32"/>
        </w:rPr>
        <w:t xml:space="preserve"> Later many legends of bharatanatyam</w:t>
      </w:r>
      <w:r w:rsidR="00602FC9">
        <w:rPr>
          <w:sz w:val="32"/>
          <w:szCs w:val="32"/>
        </w:rPr>
        <w:t xml:space="preserve"> </w:t>
      </w:r>
      <w:r w:rsidR="009443BF">
        <w:rPr>
          <w:sz w:val="32"/>
          <w:szCs w:val="32"/>
        </w:rPr>
        <w:t>Like Ek Krishna  iyer Rukmini</w:t>
      </w:r>
      <w:r w:rsidR="00896E7B">
        <w:rPr>
          <w:sz w:val="32"/>
          <w:szCs w:val="32"/>
        </w:rPr>
        <w:t xml:space="preserve"> devi arundale</w:t>
      </w:r>
      <w:r w:rsidR="0079118D">
        <w:rPr>
          <w:sz w:val="32"/>
          <w:szCs w:val="32"/>
        </w:rPr>
        <w:t xml:space="preserve"> worked to save bharathanatyam dance.</w:t>
      </w:r>
    </w:p>
    <w:p w14:paraId="42B43CC1" w14:textId="72971571" w:rsidR="0079118D" w:rsidRDefault="00E753BA" w:rsidP="008865F4">
      <w:pPr>
        <w:rPr>
          <w:sz w:val="32"/>
          <w:szCs w:val="32"/>
        </w:rPr>
      </w:pPr>
      <w:r>
        <w:rPr>
          <w:sz w:val="32"/>
          <w:szCs w:val="32"/>
        </w:rPr>
        <w:t xml:space="preserve">E Krishna iyer </w:t>
      </w:r>
      <w:r w:rsidR="00D90279">
        <w:rPr>
          <w:sz w:val="32"/>
          <w:szCs w:val="32"/>
        </w:rPr>
        <w:t>fight to revive of traditional dance</w:t>
      </w:r>
      <w:r w:rsidR="004D7587">
        <w:rPr>
          <w:sz w:val="32"/>
          <w:szCs w:val="32"/>
        </w:rPr>
        <w:t>.while in prison iyer  advocated to the renewal of</w:t>
      </w:r>
      <w:r w:rsidR="000A5B8E">
        <w:rPr>
          <w:sz w:val="32"/>
          <w:szCs w:val="32"/>
        </w:rPr>
        <w:t xml:space="preserve"> bharathanatyam dance with theosophisit and choreographer Rukmini arundale</w:t>
      </w:r>
      <w:r w:rsidR="0059434E">
        <w:rPr>
          <w:sz w:val="32"/>
          <w:szCs w:val="32"/>
        </w:rPr>
        <w:t>. Later, founded Madras music Academy were they worked with community to save bharatanatyam dance</w:t>
      </w:r>
      <w:r w:rsidR="001F3E73">
        <w:rPr>
          <w:sz w:val="32"/>
          <w:szCs w:val="32"/>
        </w:rPr>
        <w:t>.</w:t>
      </w:r>
    </w:p>
    <w:p w14:paraId="7361D278" w14:textId="7837902F" w:rsidR="001F3E73" w:rsidRDefault="001F3E73" w:rsidP="00F863CF">
      <w:pPr>
        <w:rPr>
          <w:sz w:val="32"/>
          <w:szCs w:val="32"/>
        </w:rPr>
      </w:pPr>
      <w:r>
        <w:rPr>
          <w:sz w:val="32"/>
          <w:szCs w:val="32"/>
        </w:rPr>
        <w:t>Later</w:t>
      </w:r>
      <w:r w:rsidR="00555D70">
        <w:rPr>
          <w:sz w:val="32"/>
          <w:szCs w:val="32"/>
        </w:rPr>
        <w:t xml:space="preserve"> the revived classical dance style continued grew up popular in more student</w:t>
      </w:r>
      <w:r w:rsidR="00AD65C3">
        <w:rPr>
          <w:sz w:val="32"/>
          <w:szCs w:val="32"/>
        </w:rPr>
        <w:t>s.  today bharatanatyam dance is performed all over india</w:t>
      </w:r>
      <w:r w:rsidR="006967D1">
        <w:rPr>
          <w:sz w:val="32"/>
          <w:szCs w:val="32"/>
        </w:rPr>
        <w:t xml:space="preserve"> including abroads.Bharathanatyam </w:t>
      </w:r>
      <w:r w:rsidR="00093D82">
        <w:rPr>
          <w:sz w:val="32"/>
          <w:szCs w:val="32"/>
        </w:rPr>
        <w:t xml:space="preserve"> became one of the prominent indan dance</w:t>
      </w:r>
      <w:r w:rsidR="00F863CF">
        <w:rPr>
          <w:sz w:val="32"/>
          <w:szCs w:val="32"/>
        </w:rPr>
        <w:t>.</w:t>
      </w:r>
    </w:p>
    <w:p w14:paraId="4267B62F" w14:textId="77777777" w:rsidR="00F863CF" w:rsidRPr="00F863CF" w:rsidRDefault="00F863CF" w:rsidP="00F863CF">
      <w:pPr>
        <w:rPr>
          <w:sz w:val="32"/>
          <w:szCs w:val="32"/>
        </w:rPr>
      </w:pPr>
    </w:p>
    <w:p w14:paraId="16502AB0" w14:textId="77777777" w:rsidR="004B0BD1" w:rsidRDefault="004B0BD1" w:rsidP="00D20CB8">
      <w:pPr>
        <w:rPr>
          <w:sz w:val="32"/>
          <w:szCs w:val="32"/>
        </w:rPr>
      </w:pPr>
    </w:p>
    <w:p w14:paraId="4F13952E" w14:textId="77777777" w:rsidR="004B0BD1" w:rsidRDefault="004B0BD1" w:rsidP="00D20CB8">
      <w:pPr>
        <w:rPr>
          <w:sz w:val="32"/>
          <w:szCs w:val="32"/>
        </w:rPr>
      </w:pPr>
    </w:p>
    <w:p w14:paraId="4F464742" w14:textId="1C82556A" w:rsidR="00D20CB8" w:rsidRDefault="00D20CB8" w:rsidP="00D20CB8">
      <w:pPr>
        <w:rPr>
          <w:b/>
          <w:bCs/>
          <w:sz w:val="32"/>
          <w:szCs w:val="32"/>
        </w:rPr>
      </w:pPr>
      <w:r>
        <w:rPr>
          <w:sz w:val="32"/>
          <w:szCs w:val="32"/>
        </w:rPr>
        <w:t xml:space="preserve">  </w:t>
      </w:r>
      <w:r w:rsidR="00A72A24">
        <w:rPr>
          <w:b/>
          <w:bCs/>
          <w:sz w:val="32"/>
          <w:szCs w:val="32"/>
        </w:rPr>
        <w:t>ODISSI HISTORY AND EVOLUTION</w:t>
      </w:r>
    </w:p>
    <w:p w14:paraId="123B3D0D" w14:textId="77777777" w:rsidR="00A72A24" w:rsidRDefault="00A72A24" w:rsidP="00D20CB8">
      <w:pPr>
        <w:rPr>
          <w:b/>
          <w:bCs/>
          <w:sz w:val="32"/>
          <w:szCs w:val="32"/>
        </w:rPr>
      </w:pPr>
    </w:p>
    <w:p w14:paraId="2D99320D" w14:textId="632E2959" w:rsidR="00A72A24" w:rsidRDefault="004826C5" w:rsidP="00D20CB8">
      <w:pPr>
        <w:rPr>
          <w:sz w:val="32"/>
          <w:szCs w:val="32"/>
        </w:rPr>
      </w:pPr>
      <w:r>
        <w:rPr>
          <w:sz w:val="32"/>
          <w:szCs w:val="32"/>
        </w:rPr>
        <w:t>Kharabela is the greatest of all monarchs who rule over orissa.In</w:t>
      </w:r>
      <w:r w:rsidR="003D5A91">
        <w:rPr>
          <w:sz w:val="32"/>
          <w:szCs w:val="32"/>
        </w:rPr>
        <w:t xml:space="preserve"> an inscription,he was proud to give out to the world that he excelled in the knowledge of the science  of music and dance rather than in that of </w:t>
      </w:r>
      <w:r w:rsidR="002062B5">
        <w:rPr>
          <w:sz w:val="32"/>
          <w:szCs w:val="32"/>
        </w:rPr>
        <w:t>more profound philosophy that jainism had to teach.</w:t>
      </w:r>
    </w:p>
    <w:p w14:paraId="61B5A518" w14:textId="442E6BEB" w:rsidR="002062B5" w:rsidRDefault="002062B5" w:rsidP="00D20CB8">
      <w:pPr>
        <w:rPr>
          <w:sz w:val="32"/>
          <w:szCs w:val="32"/>
        </w:rPr>
      </w:pPr>
      <w:r>
        <w:rPr>
          <w:sz w:val="32"/>
          <w:szCs w:val="32"/>
        </w:rPr>
        <w:t xml:space="preserve">    </w:t>
      </w:r>
    </w:p>
    <w:p w14:paraId="419BCC9E" w14:textId="3BA2B3E8" w:rsidR="002062B5" w:rsidRDefault="002062B5" w:rsidP="00D20CB8">
      <w:pPr>
        <w:rPr>
          <w:sz w:val="32"/>
          <w:szCs w:val="32"/>
        </w:rPr>
      </w:pPr>
      <w:r>
        <w:rPr>
          <w:sz w:val="32"/>
          <w:szCs w:val="32"/>
        </w:rPr>
        <w:t xml:space="preserve">     The earlieast evidence od dance by the professional female dancers id found in the caves of khandgiri</w:t>
      </w:r>
      <w:r w:rsidR="0025220B">
        <w:rPr>
          <w:sz w:val="32"/>
          <w:szCs w:val="32"/>
        </w:rPr>
        <w:t xml:space="preserve"> and udaygiri, near Bhubhaneshwar,the capital city of orissa  excavated in 100</w:t>
      </w:r>
      <w:r w:rsidR="00BA65D4">
        <w:rPr>
          <w:sz w:val="32"/>
          <w:szCs w:val="32"/>
        </w:rPr>
        <w:t>B.C from the Hayigumpha insvriptoons incised in the ceiling of a natural cavern, it is known that kalinga, by the1st century B.c</w:t>
      </w:r>
      <w:r w:rsidR="00D76E1F">
        <w:rPr>
          <w:sz w:val="32"/>
          <w:szCs w:val="32"/>
        </w:rPr>
        <w:t>exvelles in the art of danceand musi  underthe patronage of kharavela who stands as the esrliesr luminous personalitu having proficiency in Gandharva veda</w:t>
      </w:r>
      <w:r w:rsidR="001C3299">
        <w:rPr>
          <w:sz w:val="32"/>
          <w:szCs w:val="32"/>
        </w:rPr>
        <w:t>.</w:t>
      </w:r>
    </w:p>
    <w:p w14:paraId="7573687C" w14:textId="477E2738" w:rsidR="00FB6B34" w:rsidRDefault="00FB6B34" w:rsidP="00D20CB8">
      <w:pPr>
        <w:rPr>
          <w:sz w:val="32"/>
          <w:szCs w:val="32"/>
        </w:rPr>
      </w:pPr>
      <w:r>
        <w:rPr>
          <w:sz w:val="32"/>
          <w:szCs w:val="32"/>
        </w:rPr>
        <w:lastRenderedPageBreak/>
        <w:t xml:space="preserve">  The coustume, ornaments, hairstyle and stance of the first danseuse fo not bear any aimilaritu with  the poses of the present form od odissi.</w:t>
      </w:r>
      <w:r w:rsidR="004A46B5">
        <w:rPr>
          <w:sz w:val="32"/>
          <w:szCs w:val="32"/>
        </w:rPr>
        <w:t>But the pode of the second danseuse can beidentified as a particulatpose of odissi,mostly used</w:t>
      </w:r>
      <w:r w:rsidR="001C3299">
        <w:rPr>
          <w:sz w:val="32"/>
          <w:szCs w:val="32"/>
        </w:rPr>
        <w:t xml:space="preserve"> in Batu-Nrutya.</w:t>
      </w:r>
    </w:p>
    <w:p w14:paraId="66485D9B" w14:textId="58CFD20C" w:rsidR="00AF625A" w:rsidRDefault="009E4408" w:rsidP="00D20CB8">
      <w:pPr>
        <w:rPr>
          <w:sz w:val="32"/>
          <w:szCs w:val="32"/>
        </w:rPr>
      </w:pPr>
      <w:r>
        <w:rPr>
          <w:sz w:val="32"/>
          <w:szCs w:val="32"/>
        </w:rPr>
        <w:t>The</w:t>
      </w:r>
      <w:r w:rsidR="00686AEA">
        <w:rPr>
          <w:sz w:val="32"/>
          <w:szCs w:val="32"/>
        </w:rPr>
        <w:t xml:space="preserve"> sculptires in Ranigumpha caves,udaygiri, of 2</w:t>
      </w:r>
      <w:r w:rsidR="00686AEA" w:rsidRPr="00686AEA">
        <w:rPr>
          <w:sz w:val="32"/>
          <w:szCs w:val="32"/>
          <w:vertAlign w:val="superscript"/>
        </w:rPr>
        <w:t>nd</w:t>
      </w:r>
      <w:r w:rsidR="00686AEA">
        <w:rPr>
          <w:sz w:val="32"/>
          <w:szCs w:val="32"/>
        </w:rPr>
        <w:t xml:space="preserve"> century Bc are the earliest rvidence of odissi dance.</w:t>
      </w:r>
      <w:r w:rsidR="00FA753E">
        <w:rPr>
          <w:sz w:val="32"/>
          <w:szCs w:val="32"/>
        </w:rPr>
        <w:t xml:space="preserve"> The sculpture  in the temple of bhubhaneshaar,konark, and puri from the 6</w:t>
      </w:r>
      <w:r w:rsidR="00FA753E" w:rsidRPr="00FA753E">
        <w:rPr>
          <w:sz w:val="32"/>
          <w:szCs w:val="32"/>
          <w:vertAlign w:val="superscript"/>
        </w:rPr>
        <w:t>th</w:t>
      </w:r>
      <w:r w:rsidR="00FA753E">
        <w:rPr>
          <w:sz w:val="32"/>
          <w:szCs w:val="32"/>
        </w:rPr>
        <w:t xml:space="preserve"> to the 13</w:t>
      </w:r>
      <w:r w:rsidR="00FA753E" w:rsidRPr="00FA753E">
        <w:rPr>
          <w:sz w:val="32"/>
          <w:szCs w:val="32"/>
          <w:vertAlign w:val="superscript"/>
        </w:rPr>
        <w:t>th</w:t>
      </w:r>
      <w:r w:rsidR="00FA753E">
        <w:rPr>
          <w:sz w:val="32"/>
          <w:szCs w:val="32"/>
        </w:rPr>
        <w:t xml:space="preserve"> century.A.D. show </w:t>
      </w:r>
      <w:r w:rsidR="003A471A">
        <w:rPr>
          <w:sz w:val="32"/>
          <w:szCs w:val="32"/>
        </w:rPr>
        <w:t xml:space="preserve">odissi dance figures.king chodagangadeva </w:t>
      </w:r>
      <w:r w:rsidR="0021071B">
        <w:rPr>
          <w:sz w:val="32"/>
          <w:szCs w:val="32"/>
        </w:rPr>
        <w:t>built the jagannath temple at puri which became  the centre of all religious activity.</w:t>
      </w:r>
      <w:r w:rsidR="00A603E5">
        <w:rPr>
          <w:sz w:val="32"/>
          <w:szCs w:val="32"/>
        </w:rPr>
        <w:t xml:space="preserve"> Odissi was traditionlayy performed by the ‘</w:t>
      </w:r>
      <w:r w:rsidR="00896C04">
        <w:rPr>
          <w:sz w:val="32"/>
          <w:szCs w:val="32"/>
        </w:rPr>
        <w:t>Maharis'in thejagannatha temple  and later also by theGotipuas(young boys dresse</w:t>
      </w:r>
      <w:r w:rsidR="00AF625A">
        <w:rPr>
          <w:sz w:val="32"/>
          <w:szCs w:val="32"/>
        </w:rPr>
        <w:t xml:space="preserve">d </w:t>
      </w:r>
      <w:r w:rsidR="008471D9">
        <w:rPr>
          <w:sz w:val="32"/>
          <w:szCs w:val="32"/>
        </w:rPr>
        <w:t>as girl)</w:t>
      </w:r>
    </w:p>
    <w:p w14:paraId="733D8E57" w14:textId="77777777" w:rsidR="00AF625A" w:rsidRDefault="00AF625A">
      <w:pPr>
        <w:rPr>
          <w:sz w:val="32"/>
          <w:szCs w:val="32"/>
        </w:rPr>
      </w:pPr>
      <w:r>
        <w:rPr>
          <w:sz w:val="32"/>
          <w:szCs w:val="32"/>
        </w:rPr>
        <w:br w:type="page"/>
      </w:r>
    </w:p>
    <w:p w14:paraId="2FE54821" w14:textId="77777777" w:rsidR="00AF625A" w:rsidRDefault="00AF625A" w:rsidP="00D20CB8">
      <w:pPr>
        <w:rPr>
          <w:sz w:val="32"/>
          <w:szCs w:val="32"/>
        </w:rPr>
      </w:pPr>
    </w:p>
    <w:p w14:paraId="0449E66A" w14:textId="7958B869" w:rsidR="001C3299" w:rsidRPr="008471D9" w:rsidRDefault="009F521A" w:rsidP="00D20CB8">
      <w:pPr>
        <w:rPr>
          <w:sz w:val="32"/>
          <w:szCs w:val="32"/>
        </w:rPr>
      </w:pPr>
      <w:r>
        <w:rPr>
          <w:b/>
          <w:bCs/>
          <w:sz w:val="32"/>
          <w:szCs w:val="32"/>
        </w:rPr>
        <w:t>BUDDHIST PERIOD</w:t>
      </w:r>
    </w:p>
    <w:p w14:paraId="4ADE7D7B" w14:textId="0B2C920C" w:rsidR="009F521A" w:rsidRDefault="00450621" w:rsidP="00D20CB8">
      <w:pPr>
        <w:rPr>
          <w:sz w:val="32"/>
          <w:szCs w:val="32"/>
        </w:rPr>
      </w:pPr>
      <w:r>
        <w:rPr>
          <w:sz w:val="32"/>
          <w:szCs w:val="32"/>
        </w:rPr>
        <w:t xml:space="preserve">Mahajana Buddism, then a supremely aesthetic religion expressed itself not only on </w:t>
      </w:r>
      <w:r w:rsidR="0086288F">
        <w:rPr>
          <w:sz w:val="32"/>
          <w:szCs w:val="32"/>
        </w:rPr>
        <w:t>architectural and iconographicplasticitu but also in the artisticeccellence of dancing and mudic, serving  yhe purpose of innumerable devotes and connoisseurs.In several sculptural pieces of this peripd, we find human beings,as well as Gods and goddessess such as Marichi,vajra varahi,Achala, Aparajitha and Heruka,representes in dance poses that bear persuasive testimony of a  particulat school of dancinh in ancient orissa.</w:t>
      </w:r>
    </w:p>
    <w:p w14:paraId="44FD7CB8" w14:textId="77777777" w:rsidR="00071700" w:rsidRDefault="00071700" w:rsidP="00D20CB8">
      <w:pPr>
        <w:rPr>
          <w:sz w:val="32"/>
          <w:szCs w:val="32"/>
        </w:rPr>
      </w:pPr>
    </w:p>
    <w:p w14:paraId="49E140BB" w14:textId="77777777" w:rsidR="00071700" w:rsidRDefault="00071700" w:rsidP="00D20CB8">
      <w:pPr>
        <w:rPr>
          <w:sz w:val="32"/>
          <w:szCs w:val="32"/>
        </w:rPr>
      </w:pPr>
    </w:p>
    <w:p w14:paraId="1AFBE0CA" w14:textId="0BD2D989" w:rsidR="00071700" w:rsidRDefault="00975D9C" w:rsidP="00D20CB8">
      <w:pPr>
        <w:rPr>
          <w:b/>
          <w:bCs/>
          <w:sz w:val="32"/>
          <w:szCs w:val="32"/>
        </w:rPr>
      </w:pPr>
      <w:r>
        <w:rPr>
          <w:b/>
          <w:bCs/>
          <w:sz w:val="32"/>
          <w:szCs w:val="32"/>
        </w:rPr>
        <w:t>TANTRISM PERIOD</w:t>
      </w:r>
    </w:p>
    <w:p w14:paraId="3E3917BB" w14:textId="28BCBCA4" w:rsidR="00975D9C" w:rsidRDefault="00975D9C" w:rsidP="00D20CB8">
      <w:pPr>
        <w:rPr>
          <w:sz w:val="32"/>
          <w:szCs w:val="32"/>
        </w:rPr>
      </w:pPr>
      <w:r>
        <w:rPr>
          <w:b/>
          <w:bCs/>
          <w:sz w:val="32"/>
          <w:szCs w:val="32"/>
        </w:rPr>
        <w:t xml:space="preserve"> </w:t>
      </w:r>
      <w:r>
        <w:rPr>
          <w:sz w:val="32"/>
          <w:szCs w:val="32"/>
        </w:rPr>
        <w:t>It id undoubtedly a fact that tsntrism, since its evolution,inspirrd a dance style of its own. Yhe continuation ofthis tradition is evidenced in the yogini</w:t>
      </w:r>
      <w:r w:rsidR="007A104C">
        <w:rPr>
          <w:sz w:val="32"/>
          <w:szCs w:val="32"/>
        </w:rPr>
        <w:t xml:space="preserve">  pithas</w:t>
      </w:r>
      <w:r w:rsidR="00A7066D">
        <w:rPr>
          <w:sz w:val="32"/>
          <w:szCs w:val="32"/>
        </w:rPr>
        <w:t xml:space="preserve">  of</w:t>
      </w:r>
      <w:r w:rsidR="003E74AB">
        <w:rPr>
          <w:sz w:val="32"/>
          <w:szCs w:val="32"/>
        </w:rPr>
        <w:t xml:space="preserve">  orissa  established when the Brahmanical Tantridm  became  very popular</w:t>
      </w:r>
      <w:r w:rsidR="0098451C">
        <w:rPr>
          <w:sz w:val="32"/>
          <w:szCs w:val="32"/>
        </w:rPr>
        <w:t xml:space="preserve">  in society.The first Brahmanical Tantric pitha in india orginated and developed in odra </w:t>
      </w:r>
      <w:r w:rsidR="004822EC">
        <w:rPr>
          <w:sz w:val="32"/>
          <w:szCs w:val="32"/>
        </w:rPr>
        <w:t xml:space="preserve"> Desh (orissa) the </w:t>
      </w:r>
      <w:r w:rsidR="004822EC">
        <w:rPr>
          <w:sz w:val="32"/>
          <w:szCs w:val="32"/>
        </w:rPr>
        <w:lastRenderedPageBreak/>
        <w:t xml:space="preserve">presiding deity of which country was jaganath.In the circular wall around the encloses space at </w:t>
      </w:r>
      <w:r w:rsidR="00BA6A32">
        <w:rPr>
          <w:sz w:val="32"/>
          <w:szCs w:val="32"/>
        </w:rPr>
        <w:t xml:space="preserve">Hirapir, there are 64 niches each holding an image of yogini </w:t>
      </w:r>
      <w:r w:rsidR="00ED081E">
        <w:rPr>
          <w:sz w:val="32"/>
          <w:szCs w:val="32"/>
        </w:rPr>
        <w:t xml:space="preserve"> carved in black chlorite in standing postures.  A number of them bedecked with exquisite jewelry,dance  in   spiritual ectasy. This temple is ascribed to the 8</w:t>
      </w:r>
      <w:r w:rsidR="00ED081E" w:rsidRPr="00ED081E">
        <w:rPr>
          <w:sz w:val="32"/>
          <w:szCs w:val="32"/>
          <w:vertAlign w:val="superscript"/>
        </w:rPr>
        <w:t>th</w:t>
      </w:r>
      <w:r w:rsidR="00ED081E">
        <w:rPr>
          <w:sz w:val="32"/>
          <w:szCs w:val="32"/>
        </w:rPr>
        <w:t xml:space="preserve"> -9</w:t>
      </w:r>
      <w:r w:rsidR="00ED081E" w:rsidRPr="00ED081E">
        <w:rPr>
          <w:sz w:val="32"/>
          <w:szCs w:val="32"/>
          <w:vertAlign w:val="superscript"/>
        </w:rPr>
        <w:t>th</w:t>
      </w:r>
      <w:r w:rsidR="00ED081E">
        <w:rPr>
          <w:sz w:val="32"/>
          <w:szCs w:val="32"/>
        </w:rPr>
        <w:t xml:space="preserve"> century of the christian era.</w:t>
      </w:r>
    </w:p>
    <w:p w14:paraId="65E8FB5A" w14:textId="77777777" w:rsidR="00004A0D" w:rsidRDefault="00004A0D" w:rsidP="00D20CB8">
      <w:pPr>
        <w:rPr>
          <w:sz w:val="32"/>
          <w:szCs w:val="32"/>
        </w:rPr>
      </w:pPr>
    </w:p>
    <w:p w14:paraId="293C4D37" w14:textId="77777777" w:rsidR="00004A0D" w:rsidRDefault="00004A0D" w:rsidP="00D20CB8">
      <w:pPr>
        <w:rPr>
          <w:sz w:val="32"/>
          <w:szCs w:val="32"/>
        </w:rPr>
      </w:pPr>
    </w:p>
    <w:p w14:paraId="69C7AD19" w14:textId="052FFDD0" w:rsidR="00004A0D" w:rsidRDefault="00004A0D" w:rsidP="00D20CB8">
      <w:pPr>
        <w:rPr>
          <w:b/>
          <w:bCs/>
          <w:sz w:val="32"/>
          <w:szCs w:val="32"/>
        </w:rPr>
      </w:pPr>
      <w:r>
        <w:rPr>
          <w:b/>
          <w:bCs/>
          <w:sz w:val="32"/>
          <w:szCs w:val="32"/>
        </w:rPr>
        <w:t>SHAIVISM PERIOD</w:t>
      </w:r>
    </w:p>
    <w:p w14:paraId="41F64924" w14:textId="610A04B8" w:rsidR="00004A0D" w:rsidRDefault="00004A0D" w:rsidP="00D20CB8">
      <w:pPr>
        <w:rPr>
          <w:sz w:val="32"/>
          <w:szCs w:val="32"/>
        </w:rPr>
      </w:pPr>
      <w:r>
        <w:rPr>
          <w:b/>
          <w:bCs/>
          <w:sz w:val="32"/>
          <w:szCs w:val="32"/>
        </w:rPr>
        <w:t xml:space="preserve"> </w:t>
      </w:r>
      <w:r>
        <w:rPr>
          <w:sz w:val="32"/>
          <w:szCs w:val="32"/>
        </w:rPr>
        <w:t>Through it had yet to br known how and when shaivism came to orissa, we have enouh evidencr since the 4</w:t>
      </w:r>
      <w:r w:rsidRPr="00004A0D">
        <w:rPr>
          <w:sz w:val="32"/>
          <w:szCs w:val="32"/>
          <w:vertAlign w:val="superscript"/>
        </w:rPr>
        <w:t>th</w:t>
      </w:r>
      <w:r>
        <w:rPr>
          <w:sz w:val="32"/>
          <w:szCs w:val="32"/>
        </w:rPr>
        <w:t xml:space="preserve"> century A.D .</w:t>
      </w:r>
      <w:r w:rsidR="00F46AEC">
        <w:rPr>
          <w:sz w:val="32"/>
          <w:szCs w:val="32"/>
        </w:rPr>
        <w:t>An image  of Nataraj with 13 lines of inscription in sidham</w:t>
      </w:r>
      <w:r w:rsidR="00E579B9">
        <w:rPr>
          <w:sz w:val="32"/>
          <w:szCs w:val="32"/>
        </w:rPr>
        <w:t xml:space="preserve">atrika </w:t>
      </w:r>
      <w:r w:rsidR="00F46AEC">
        <w:rPr>
          <w:sz w:val="32"/>
          <w:szCs w:val="32"/>
        </w:rPr>
        <w:t>script had recently  been discovered</w:t>
      </w:r>
      <w:r w:rsidR="00B86876">
        <w:rPr>
          <w:sz w:val="32"/>
          <w:szCs w:val="32"/>
        </w:rPr>
        <w:t xml:space="preserve"> in the village of </w:t>
      </w:r>
      <w:r w:rsidR="00E579B9">
        <w:rPr>
          <w:sz w:val="32"/>
          <w:szCs w:val="32"/>
        </w:rPr>
        <w:t>Asanpat in the district of keonjhar.</w:t>
      </w:r>
    </w:p>
    <w:p w14:paraId="0BD49E0F" w14:textId="77777777" w:rsidR="00E579B9" w:rsidRDefault="00E579B9" w:rsidP="00D20CB8">
      <w:pPr>
        <w:rPr>
          <w:sz w:val="32"/>
          <w:szCs w:val="32"/>
        </w:rPr>
      </w:pPr>
    </w:p>
    <w:p w14:paraId="0A570C7A" w14:textId="77777777" w:rsidR="00B12778" w:rsidRDefault="00B12778" w:rsidP="00D20CB8">
      <w:pPr>
        <w:rPr>
          <w:b/>
          <w:bCs/>
          <w:sz w:val="32"/>
          <w:szCs w:val="32"/>
        </w:rPr>
      </w:pPr>
    </w:p>
    <w:p w14:paraId="675E4233" w14:textId="77777777" w:rsidR="00B12778" w:rsidRDefault="00B12778" w:rsidP="00D20CB8">
      <w:pPr>
        <w:rPr>
          <w:b/>
          <w:bCs/>
          <w:sz w:val="32"/>
          <w:szCs w:val="32"/>
        </w:rPr>
      </w:pPr>
    </w:p>
    <w:p w14:paraId="7A4F8E16" w14:textId="77777777" w:rsidR="00C7679B" w:rsidRDefault="00C7679B" w:rsidP="00D20CB8">
      <w:pPr>
        <w:rPr>
          <w:b/>
          <w:bCs/>
          <w:sz w:val="32"/>
          <w:szCs w:val="32"/>
        </w:rPr>
      </w:pPr>
    </w:p>
    <w:p w14:paraId="10A2F4C7" w14:textId="77777777" w:rsidR="00C7679B" w:rsidRDefault="00C7679B" w:rsidP="00D20CB8">
      <w:pPr>
        <w:rPr>
          <w:b/>
          <w:bCs/>
          <w:sz w:val="32"/>
          <w:szCs w:val="32"/>
        </w:rPr>
      </w:pPr>
    </w:p>
    <w:p w14:paraId="348CCF70" w14:textId="77777777" w:rsidR="00C7679B" w:rsidRDefault="00C7679B" w:rsidP="00D20CB8">
      <w:pPr>
        <w:rPr>
          <w:b/>
          <w:bCs/>
          <w:sz w:val="32"/>
          <w:szCs w:val="32"/>
        </w:rPr>
      </w:pPr>
    </w:p>
    <w:p w14:paraId="540A43A9" w14:textId="56953130" w:rsidR="00F51C3F" w:rsidRDefault="00F51C3F" w:rsidP="00D20CB8">
      <w:pPr>
        <w:rPr>
          <w:b/>
          <w:bCs/>
          <w:sz w:val="32"/>
          <w:szCs w:val="32"/>
        </w:rPr>
      </w:pPr>
      <w:r>
        <w:rPr>
          <w:b/>
          <w:bCs/>
          <w:sz w:val="32"/>
          <w:szCs w:val="32"/>
        </w:rPr>
        <w:t>EARLY TEMPLES OF BHUBANESWAR</w:t>
      </w:r>
    </w:p>
    <w:p w14:paraId="50518CF4" w14:textId="77777777" w:rsidR="00F51C3F" w:rsidRDefault="00F51C3F" w:rsidP="00D20CB8">
      <w:pPr>
        <w:rPr>
          <w:b/>
          <w:bCs/>
          <w:sz w:val="32"/>
          <w:szCs w:val="32"/>
        </w:rPr>
      </w:pPr>
    </w:p>
    <w:p w14:paraId="094E9893" w14:textId="1D707DCE" w:rsidR="00F51C3F" w:rsidRDefault="000F39FD" w:rsidP="00D20CB8">
      <w:pPr>
        <w:rPr>
          <w:sz w:val="32"/>
          <w:szCs w:val="32"/>
        </w:rPr>
      </w:pPr>
      <w:r>
        <w:rPr>
          <w:sz w:val="32"/>
          <w:szCs w:val="32"/>
        </w:rPr>
        <w:t>Four early shiva temples of bhubaneswar viz Bharateswat,laxmaneswar,satrughneeswar, and parsurameswar are ascribed to the 6</w:t>
      </w:r>
      <w:r w:rsidRPr="000F39FD">
        <w:rPr>
          <w:sz w:val="32"/>
          <w:szCs w:val="32"/>
          <w:vertAlign w:val="superscript"/>
        </w:rPr>
        <w:t>th</w:t>
      </w:r>
      <w:r>
        <w:rPr>
          <w:sz w:val="32"/>
          <w:szCs w:val="32"/>
        </w:rPr>
        <w:t xml:space="preserve"> </w:t>
      </w:r>
      <w:r w:rsidR="00D86D0B">
        <w:rPr>
          <w:sz w:val="32"/>
          <w:szCs w:val="32"/>
        </w:rPr>
        <w:t>-7</w:t>
      </w:r>
      <w:r w:rsidR="00D86D0B" w:rsidRPr="00D86D0B">
        <w:rPr>
          <w:sz w:val="32"/>
          <w:szCs w:val="32"/>
          <w:vertAlign w:val="superscript"/>
        </w:rPr>
        <w:t>th</w:t>
      </w:r>
      <w:r w:rsidR="00D86D0B">
        <w:rPr>
          <w:sz w:val="32"/>
          <w:szCs w:val="32"/>
        </w:rPr>
        <w:t xml:space="preserve"> century A.D.The temples were built by the sailodbhava rulers</w:t>
      </w:r>
      <w:r w:rsidR="00DD59B8">
        <w:rPr>
          <w:sz w:val="32"/>
          <w:szCs w:val="32"/>
        </w:rPr>
        <w:t xml:space="preserve">. Besides the nataraja images, the appearances of dancing girls in a number of siperb panels of the highest artistry are evidently the sculptural equivalent </w:t>
      </w:r>
      <w:r w:rsidR="00AA2D07">
        <w:rPr>
          <w:sz w:val="32"/>
          <w:szCs w:val="32"/>
        </w:rPr>
        <w:t>of the mody significant phases of dancing of that time.</w:t>
      </w:r>
    </w:p>
    <w:p w14:paraId="60B22106" w14:textId="77777777" w:rsidR="00AA2D07" w:rsidRDefault="00AA2D07" w:rsidP="00D20CB8">
      <w:pPr>
        <w:rPr>
          <w:sz w:val="32"/>
          <w:szCs w:val="32"/>
        </w:rPr>
      </w:pPr>
    </w:p>
    <w:p w14:paraId="064CC4B5" w14:textId="26D1B4AE" w:rsidR="002A0164" w:rsidRDefault="002A0164" w:rsidP="00D20CB8">
      <w:pPr>
        <w:rPr>
          <w:b/>
          <w:bCs/>
          <w:sz w:val="32"/>
          <w:szCs w:val="32"/>
        </w:rPr>
      </w:pPr>
      <w:r>
        <w:rPr>
          <w:b/>
          <w:bCs/>
          <w:sz w:val="32"/>
          <w:szCs w:val="32"/>
        </w:rPr>
        <w:t>VAISHNAVISM</w:t>
      </w:r>
    </w:p>
    <w:p w14:paraId="5780D62E" w14:textId="5FAD6268" w:rsidR="006E70EC" w:rsidRDefault="002A0164" w:rsidP="00D20CB8">
      <w:pPr>
        <w:rPr>
          <w:sz w:val="32"/>
          <w:szCs w:val="32"/>
        </w:rPr>
      </w:pPr>
      <w:r>
        <w:rPr>
          <w:sz w:val="32"/>
          <w:szCs w:val="32"/>
        </w:rPr>
        <w:t xml:space="preserve">The sun temple of konark the natna </w:t>
      </w:r>
      <w:r w:rsidR="00B674C7">
        <w:rPr>
          <w:sz w:val="32"/>
          <w:szCs w:val="32"/>
        </w:rPr>
        <w:t>Mandap wad used for dancine performancrz in honor of the deity, ehich formed an essential part of morning and evening offices of the temple. A considerable number of dancing girls were attached to the temple for that purposr. The plinth and pillars are carved with dancing figures. Hundreds  of dancing images and musicians with various musical instruments give us a clear vision of distinct mode of dancing at that time.</w:t>
      </w:r>
    </w:p>
    <w:p w14:paraId="19A50F9E" w14:textId="408516FF" w:rsidR="006E70EC" w:rsidRDefault="00FD392F">
      <w:pPr>
        <w:rPr>
          <w:b/>
          <w:bCs/>
          <w:sz w:val="32"/>
          <w:szCs w:val="32"/>
        </w:rPr>
      </w:pPr>
      <w:r>
        <w:rPr>
          <w:b/>
          <w:bCs/>
          <w:sz w:val="32"/>
          <w:szCs w:val="32"/>
        </w:rPr>
        <w:lastRenderedPageBreak/>
        <w:t>ODISSI DANCE REPERTOIRE</w:t>
      </w:r>
    </w:p>
    <w:p w14:paraId="645DD4C6" w14:textId="77777777" w:rsidR="00FD392F" w:rsidRDefault="00FD392F">
      <w:pPr>
        <w:rPr>
          <w:b/>
          <w:bCs/>
          <w:sz w:val="32"/>
          <w:szCs w:val="32"/>
        </w:rPr>
      </w:pPr>
    </w:p>
    <w:p w14:paraId="5BCD01C2" w14:textId="6DC79759" w:rsidR="00785B77" w:rsidRDefault="00785B77">
      <w:pPr>
        <w:rPr>
          <w:b/>
          <w:bCs/>
          <w:sz w:val="32"/>
          <w:szCs w:val="32"/>
        </w:rPr>
      </w:pPr>
      <w:r>
        <w:rPr>
          <w:b/>
          <w:bCs/>
          <w:sz w:val="32"/>
          <w:szCs w:val="32"/>
        </w:rPr>
        <w:t>Manglacharan</w:t>
      </w:r>
    </w:p>
    <w:p w14:paraId="1048764C" w14:textId="054128D1" w:rsidR="00785B77" w:rsidRDefault="00785B77">
      <w:pPr>
        <w:rPr>
          <w:sz w:val="32"/>
          <w:szCs w:val="32"/>
        </w:rPr>
      </w:pPr>
      <w:r>
        <w:rPr>
          <w:sz w:val="32"/>
          <w:szCs w:val="32"/>
        </w:rPr>
        <w:t>It is invocation piece of odissi dance.After</w:t>
      </w:r>
      <w:r w:rsidR="00D35FED">
        <w:rPr>
          <w:sz w:val="32"/>
          <w:szCs w:val="32"/>
        </w:rPr>
        <w:t xml:space="preserve">  paying homage to lord jagannath, a shloka in praise of some God or Goddess is sung,the meaning of which is brought through dance</w:t>
      </w:r>
      <w:r w:rsidR="00725381">
        <w:rPr>
          <w:sz w:val="32"/>
          <w:szCs w:val="32"/>
        </w:rPr>
        <w:t>.Manglacharan also includes the Bhumi pranam,salutation to mother earth(wjich is offered to mother Estth as a way of begging forgiveness for stamping on her)</w:t>
      </w:r>
      <w:r w:rsidR="009730EB">
        <w:rPr>
          <w:sz w:val="32"/>
          <w:szCs w:val="32"/>
        </w:rPr>
        <w:t>and Trikhandi pranam three fold salutation,above the head to the God, in front of face to the Gurus and in front of chest to audience.</w:t>
      </w:r>
    </w:p>
    <w:p w14:paraId="69351D76" w14:textId="3B1540C8" w:rsidR="0090061B" w:rsidRDefault="0090061B">
      <w:pPr>
        <w:rPr>
          <w:b/>
          <w:bCs/>
          <w:sz w:val="32"/>
          <w:szCs w:val="32"/>
        </w:rPr>
      </w:pPr>
      <w:r>
        <w:rPr>
          <w:b/>
          <w:bCs/>
          <w:sz w:val="32"/>
          <w:szCs w:val="32"/>
        </w:rPr>
        <w:t>BARU</w:t>
      </w:r>
    </w:p>
    <w:p w14:paraId="26BE3B59" w14:textId="74693655" w:rsidR="0090061B" w:rsidRDefault="0090061B">
      <w:pPr>
        <w:rPr>
          <w:sz w:val="32"/>
          <w:szCs w:val="32"/>
        </w:rPr>
      </w:pPr>
      <w:r>
        <w:rPr>
          <w:sz w:val="32"/>
          <w:szCs w:val="32"/>
        </w:rPr>
        <w:t xml:space="preserve">This item of pure dance is held in honour of shiva, also known as Batika Bhairava in one of his sixty-four terrific aspect.It is an item of pure nritta snd remains the most </w:t>
      </w:r>
      <w:r w:rsidR="00683B5E">
        <w:rPr>
          <w:sz w:val="32"/>
          <w:szCs w:val="32"/>
        </w:rPr>
        <w:t>difficult item</w:t>
      </w:r>
      <w:r>
        <w:rPr>
          <w:sz w:val="32"/>
          <w:szCs w:val="32"/>
        </w:rPr>
        <w:t xml:space="preserve"> of odissi.It  begins with a series of sculptiresqieposesrepresentinh such actions as playing for various musical instruments like veena, Drum, flute, and pair of cymbals.These actions have been elaborately carved in orissa templea.</w:t>
      </w:r>
      <w:r w:rsidR="00C12948">
        <w:rPr>
          <w:sz w:val="32"/>
          <w:szCs w:val="32"/>
        </w:rPr>
        <w:t xml:space="preserve">The danceis not accompamied by an songor </w:t>
      </w:r>
      <w:r w:rsidR="00C12948">
        <w:rPr>
          <w:sz w:val="32"/>
          <w:szCs w:val="32"/>
        </w:rPr>
        <w:lastRenderedPageBreak/>
        <w:t xml:space="preserve">recitation,but throghoutthe item a phrase of rhythmic syllable is provided. The sccompanying phrase is  in the </w:t>
      </w:r>
      <w:r w:rsidR="00FB4CBB">
        <w:rPr>
          <w:sz w:val="32"/>
          <w:szCs w:val="32"/>
        </w:rPr>
        <w:t xml:space="preserve"> form of one line of ukuta and this is recitad  in the taal and different taal patternsare improvised and executed with feet. Some taalvariations are also introducedand each sequenceof </w:t>
      </w:r>
      <w:r w:rsidR="00494D85">
        <w:rPr>
          <w:sz w:val="32"/>
          <w:szCs w:val="32"/>
        </w:rPr>
        <w:t>dance terminated with</w:t>
      </w:r>
      <w:r w:rsidR="00FF4EB5">
        <w:rPr>
          <w:sz w:val="32"/>
          <w:szCs w:val="32"/>
        </w:rPr>
        <w:t xml:space="preserve"> aTihayi called as katar.</w:t>
      </w:r>
    </w:p>
    <w:p w14:paraId="1336FB19" w14:textId="77777777" w:rsidR="00683B5E" w:rsidRPr="0090061B" w:rsidRDefault="00683B5E">
      <w:pPr>
        <w:rPr>
          <w:sz w:val="32"/>
          <w:szCs w:val="32"/>
        </w:rPr>
      </w:pPr>
    </w:p>
    <w:p w14:paraId="43EFC034" w14:textId="1B0765BF" w:rsidR="002A0164" w:rsidRDefault="006F213E" w:rsidP="00D20CB8">
      <w:pPr>
        <w:rPr>
          <w:b/>
          <w:bCs/>
          <w:sz w:val="32"/>
          <w:szCs w:val="32"/>
        </w:rPr>
      </w:pPr>
      <w:r>
        <w:rPr>
          <w:b/>
          <w:bCs/>
          <w:sz w:val="32"/>
          <w:szCs w:val="32"/>
        </w:rPr>
        <w:t>PALLAVI</w:t>
      </w:r>
    </w:p>
    <w:p w14:paraId="28737C27" w14:textId="15AAEA5D" w:rsidR="006F213E" w:rsidRDefault="006F213E" w:rsidP="00D20CB8">
      <w:pPr>
        <w:rPr>
          <w:sz w:val="32"/>
          <w:szCs w:val="32"/>
        </w:rPr>
      </w:pPr>
      <w:r>
        <w:rPr>
          <w:sz w:val="32"/>
          <w:szCs w:val="32"/>
        </w:rPr>
        <w:t>It is usually the third piece on  the traditional odissi repertoire.It means</w:t>
      </w:r>
      <w:r w:rsidR="00B10031">
        <w:rPr>
          <w:sz w:val="32"/>
          <w:szCs w:val="32"/>
        </w:rPr>
        <w:t xml:space="preserve"> to elaborate or to blossom. It shows</w:t>
      </w:r>
      <w:r w:rsidR="00224159">
        <w:rPr>
          <w:sz w:val="32"/>
          <w:szCs w:val="32"/>
        </w:rPr>
        <w:t xml:space="preserve"> the technically of the style. It</w:t>
      </w:r>
      <w:r w:rsidR="001403EA">
        <w:rPr>
          <w:sz w:val="32"/>
          <w:szCs w:val="32"/>
        </w:rPr>
        <w:t xml:space="preserve"> starts with simple rhythm patterns, goes on to become complec and finally builds upa beautiful and complicated blend of music, rhythm and dance. Music  and dance  both complicated  each other</w:t>
      </w:r>
      <w:r w:rsidR="004F7DAC">
        <w:rPr>
          <w:sz w:val="32"/>
          <w:szCs w:val="32"/>
        </w:rPr>
        <w:t>.A pallavi is</w:t>
      </w:r>
      <w:r w:rsidR="00465F47">
        <w:rPr>
          <w:sz w:val="32"/>
          <w:szCs w:val="32"/>
        </w:rPr>
        <w:t xml:space="preserve"> usually  set to a patticular raag with swara and movements.it is ways named after it own raag, for example, kalyani pallavi  is based on kalyani raag.</w:t>
      </w:r>
    </w:p>
    <w:p w14:paraId="7160ED6F" w14:textId="77777777" w:rsidR="004B716E" w:rsidRDefault="004B716E" w:rsidP="00D20CB8">
      <w:pPr>
        <w:rPr>
          <w:sz w:val="32"/>
          <w:szCs w:val="32"/>
        </w:rPr>
      </w:pPr>
    </w:p>
    <w:p w14:paraId="42405900" w14:textId="77777777" w:rsidR="004B716E" w:rsidRDefault="004B716E" w:rsidP="00D20CB8">
      <w:pPr>
        <w:rPr>
          <w:sz w:val="32"/>
          <w:szCs w:val="32"/>
        </w:rPr>
      </w:pPr>
    </w:p>
    <w:p w14:paraId="4BEC9C6D" w14:textId="77777777" w:rsidR="004B716E" w:rsidRDefault="004B716E" w:rsidP="00D20CB8">
      <w:pPr>
        <w:rPr>
          <w:b/>
          <w:bCs/>
          <w:sz w:val="32"/>
          <w:szCs w:val="32"/>
        </w:rPr>
      </w:pPr>
    </w:p>
    <w:p w14:paraId="7CC90525" w14:textId="77777777" w:rsidR="004B716E" w:rsidRDefault="004B716E" w:rsidP="00D20CB8">
      <w:pPr>
        <w:rPr>
          <w:b/>
          <w:bCs/>
          <w:sz w:val="32"/>
          <w:szCs w:val="32"/>
        </w:rPr>
      </w:pPr>
    </w:p>
    <w:p w14:paraId="42BEF17F" w14:textId="4F39F06A" w:rsidR="004B716E" w:rsidRDefault="004B716E" w:rsidP="00D20CB8">
      <w:pPr>
        <w:rPr>
          <w:b/>
          <w:bCs/>
          <w:sz w:val="32"/>
          <w:szCs w:val="32"/>
        </w:rPr>
      </w:pPr>
      <w:r>
        <w:rPr>
          <w:b/>
          <w:bCs/>
          <w:sz w:val="32"/>
          <w:szCs w:val="32"/>
        </w:rPr>
        <w:t>ABHINAYA</w:t>
      </w:r>
    </w:p>
    <w:p w14:paraId="08480FF9" w14:textId="18D6F484" w:rsidR="004B716E" w:rsidRDefault="004B716E" w:rsidP="00D20CB8">
      <w:pPr>
        <w:rPr>
          <w:sz w:val="32"/>
          <w:szCs w:val="32"/>
        </w:rPr>
      </w:pPr>
      <w:r>
        <w:rPr>
          <w:sz w:val="32"/>
          <w:szCs w:val="32"/>
        </w:rPr>
        <w:t>Abhinaya  is  the name of expressing different emotions</w:t>
      </w:r>
      <w:r w:rsidR="00093A93">
        <w:rPr>
          <w:sz w:val="32"/>
          <w:szCs w:val="32"/>
        </w:rPr>
        <w:t xml:space="preserve"> </w:t>
      </w:r>
      <w:r w:rsidR="00CF15EB">
        <w:rPr>
          <w:sz w:val="32"/>
          <w:szCs w:val="32"/>
        </w:rPr>
        <w:t xml:space="preserve"> and presenting them on the stage. Through Abhinaya the meanings of metaphors are conveyed to </w:t>
      </w:r>
      <w:r w:rsidR="00FD63AB">
        <w:rPr>
          <w:sz w:val="32"/>
          <w:szCs w:val="32"/>
        </w:rPr>
        <w:t xml:space="preserve">the society and people.Abhinaya is </w:t>
      </w:r>
      <w:r w:rsidR="009F6629">
        <w:rPr>
          <w:sz w:val="32"/>
          <w:szCs w:val="32"/>
        </w:rPr>
        <w:t>thebasicbasis for the</w:t>
      </w:r>
      <w:r w:rsidR="00D804D3">
        <w:rPr>
          <w:sz w:val="32"/>
          <w:szCs w:val="32"/>
        </w:rPr>
        <w:t xml:space="preserve"> origin of rasa.Various types of meaning related to thr eorld are showcased by abhinaya, which makes them simple and causes the origin of Rasa.</w:t>
      </w:r>
    </w:p>
    <w:p w14:paraId="0A79A994" w14:textId="04FFE949" w:rsidR="00D804D3" w:rsidRDefault="00D804D3" w:rsidP="00D20CB8">
      <w:pPr>
        <w:rPr>
          <w:sz w:val="32"/>
          <w:szCs w:val="32"/>
        </w:rPr>
      </w:pPr>
      <w:r>
        <w:rPr>
          <w:sz w:val="32"/>
          <w:szCs w:val="32"/>
        </w:rPr>
        <w:t xml:space="preserve">All human activitiea are vidible througj dpeaking thinking and doing. They are also used in abhinaya to reach the internet of the society.The processs of thinking gives birth to virtuous action.The vocal part of speaking </w:t>
      </w:r>
      <w:r w:rsidR="005D2608">
        <w:rPr>
          <w:sz w:val="32"/>
          <w:szCs w:val="32"/>
        </w:rPr>
        <w:t>and the pary of doing rise to Abhinaya.</w:t>
      </w:r>
    </w:p>
    <w:p w14:paraId="26D19D1D" w14:textId="199F3DB7" w:rsidR="005D2608" w:rsidRDefault="005D2608" w:rsidP="00D20CB8">
      <w:pPr>
        <w:rPr>
          <w:sz w:val="32"/>
          <w:szCs w:val="32"/>
        </w:rPr>
      </w:pPr>
      <w:r>
        <w:rPr>
          <w:sz w:val="32"/>
          <w:szCs w:val="32"/>
        </w:rPr>
        <w:t>Bharata mentions a fourth abhinaya in addition to these</w:t>
      </w:r>
      <w:r w:rsidR="00C1034C">
        <w:rPr>
          <w:sz w:val="32"/>
          <w:szCs w:val="32"/>
        </w:rPr>
        <w:t>Aharya Abhinaya.</w:t>
      </w:r>
      <w:r w:rsidR="002D30A9">
        <w:rPr>
          <w:sz w:val="32"/>
          <w:szCs w:val="32"/>
        </w:rPr>
        <w:t>Aharya Abhinaya is related to costumes used in the drama.Thus there are four types of acting</w:t>
      </w:r>
    </w:p>
    <w:p w14:paraId="1E57B1B6" w14:textId="06761AA1" w:rsidR="002D30A9" w:rsidRDefault="00260A6C" w:rsidP="002D30A9">
      <w:pPr>
        <w:pStyle w:val="ListParagraph"/>
        <w:numPr>
          <w:ilvl w:val="0"/>
          <w:numId w:val="31"/>
        </w:numPr>
        <w:rPr>
          <w:sz w:val="32"/>
          <w:szCs w:val="32"/>
        </w:rPr>
      </w:pPr>
      <w:r>
        <w:rPr>
          <w:sz w:val="32"/>
          <w:szCs w:val="32"/>
        </w:rPr>
        <w:t>Aangik</w:t>
      </w:r>
    </w:p>
    <w:p w14:paraId="163BC426" w14:textId="3674249A" w:rsidR="00260A6C" w:rsidRDefault="00260A6C" w:rsidP="002D30A9">
      <w:pPr>
        <w:pStyle w:val="ListParagraph"/>
        <w:numPr>
          <w:ilvl w:val="0"/>
          <w:numId w:val="31"/>
        </w:numPr>
        <w:rPr>
          <w:sz w:val="32"/>
          <w:szCs w:val="32"/>
        </w:rPr>
      </w:pPr>
      <w:r>
        <w:rPr>
          <w:sz w:val="32"/>
          <w:szCs w:val="32"/>
        </w:rPr>
        <w:t>Vaachij</w:t>
      </w:r>
    </w:p>
    <w:p w14:paraId="260B0623" w14:textId="36FDC5AD" w:rsidR="00260A6C" w:rsidRDefault="00260A6C" w:rsidP="002D30A9">
      <w:pPr>
        <w:pStyle w:val="ListParagraph"/>
        <w:numPr>
          <w:ilvl w:val="0"/>
          <w:numId w:val="31"/>
        </w:numPr>
        <w:rPr>
          <w:sz w:val="32"/>
          <w:szCs w:val="32"/>
        </w:rPr>
      </w:pPr>
      <w:r>
        <w:rPr>
          <w:sz w:val="32"/>
          <w:szCs w:val="32"/>
        </w:rPr>
        <w:t>Aaharya</w:t>
      </w:r>
    </w:p>
    <w:p w14:paraId="3BB69398" w14:textId="4C15C3F6" w:rsidR="00260A6C" w:rsidRDefault="00260A6C" w:rsidP="002D30A9">
      <w:pPr>
        <w:pStyle w:val="ListParagraph"/>
        <w:numPr>
          <w:ilvl w:val="0"/>
          <w:numId w:val="31"/>
        </w:numPr>
        <w:rPr>
          <w:sz w:val="32"/>
          <w:szCs w:val="32"/>
        </w:rPr>
      </w:pPr>
      <w:r>
        <w:rPr>
          <w:sz w:val="32"/>
          <w:szCs w:val="32"/>
        </w:rPr>
        <w:t>Saatvik</w:t>
      </w:r>
    </w:p>
    <w:p w14:paraId="287DD760" w14:textId="6DF721BF" w:rsidR="00260A6C" w:rsidRDefault="009C12A3" w:rsidP="009C12A3">
      <w:pPr>
        <w:ind w:left="360"/>
        <w:rPr>
          <w:sz w:val="32"/>
          <w:szCs w:val="32"/>
        </w:rPr>
      </w:pPr>
      <w:r>
        <w:rPr>
          <w:sz w:val="32"/>
          <w:szCs w:val="32"/>
        </w:rPr>
        <w:lastRenderedPageBreak/>
        <w:t>“Aasyenalambyed geetam hastenaartha pradarshayrt chakshubhraysam darshayed bhavam paadabhyam taal maacharet</w:t>
      </w:r>
    </w:p>
    <w:p w14:paraId="10E8D71B" w14:textId="268DCF87" w:rsidR="009C12A3" w:rsidRDefault="009C12A3" w:rsidP="009C12A3">
      <w:pPr>
        <w:ind w:left="360"/>
        <w:rPr>
          <w:sz w:val="32"/>
          <w:szCs w:val="32"/>
        </w:rPr>
      </w:pPr>
      <w:r>
        <w:rPr>
          <w:sz w:val="32"/>
          <w:szCs w:val="32"/>
        </w:rPr>
        <w:t>Yato hastasto drishtiryato drishtistato manah</w:t>
      </w:r>
    </w:p>
    <w:p w14:paraId="45E86B33" w14:textId="654F7452" w:rsidR="009C12A3" w:rsidRDefault="009C12A3" w:rsidP="009C12A3">
      <w:pPr>
        <w:ind w:left="360"/>
        <w:rPr>
          <w:sz w:val="32"/>
          <w:szCs w:val="32"/>
        </w:rPr>
      </w:pPr>
      <w:r>
        <w:rPr>
          <w:sz w:val="32"/>
          <w:szCs w:val="32"/>
        </w:rPr>
        <w:t>Yato manastato bhavo yato bhavastato rassh”</w:t>
      </w:r>
    </w:p>
    <w:p w14:paraId="71A678D1" w14:textId="1D09A5B9" w:rsidR="009C12A3" w:rsidRDefault="00596A8E" w:rsidP="009C12A3">
      <w:pPr>
        <w:ind w:left="360"/>
        <w:rPr>
          <w:sz w:val="32"/>
          <w:szCs w:val="32"/>
        </w:rPr>
      </w:pPr>
      <w:r>
        <w:rPr>
          <w:sz w:val="32"/>
          <w:szCs w:val="32"/>
        </w:rPr>
        <w:t xml:space="preserve"> The meaning of the first teo lines in this that the songs should be presented througj the voice of the mouth  And theeaning  of that song should be displayed with both hands(hand gesturrs)and whileexpressing its meaning with both eyes,the movement of the feet should be according to the rhythm.</w:t>
      </w:r>
    </w:p>
    <w:p w14:paraId="04329B59" w14:textId="3A253DEB" w:rsidR="00E25C52" w:rsidRDefault="00596A8E" w:rsidP="009C12A3">
      <w:pPr>
        <w:ind w:left="360"/>
        <w:rPr>
          <w:sz w:val="32"/>
          <w:szCs w:val="32"/>
        </w:rPr>
      </w:pPr>
      <w:r>
        <w:rPr>
          <w:sz w:val="32"/>
          <w:szCs w:val="32"/>
        </w:rPr>
        <w:t>In the next two lines,he says that whatever the hand goes the vision goes. And whetever the vidion goes, the mind should also be there.where thete is mind, there is feeling thete is origin of Rass.</w:t>
      </w:r>
    </w:p>
    <w:p w14:paraId="41C5412E" w14:textId="77777777" w:rsidR="00E25C52" w:rsidRDefault="00E25C52">
      <w:pPr>
        <w:rPr>
          <w:sz w:val="32"/>
          <w:szCs w:val="32"/>
        </w:rPr>
      </w:pPr>
      <w:r>
        <w:rPr>
          <w:sz w:val="32"/>
          <w:szCs w:val="32"/>
        </w:rPr>
        <w:br w:type="page"/>
      </w:r>
    </w:p>
    <w:p w14:paraId="016927B7" w14:textId="51C2247A" w:rsidR="00596A8E" w:rsidRDefault="008E6A13" w:rsidP="009C12A3">
      <w:pPr>
        <w:ind w:left="360"/>
        <w:rPr>
          <w:b/>
          <w:bCs/>
          <w:sz w:val="32"/>
          <w:szCs w:val="32"/>
        </w:rPr>
      </w:pPr>
      <w:r>
        <w:rPr>
          <w:b/>
          <w:bCs/>
          <w:sz w:val="32"/>
          <w:szCs w:val="32"/>
        </w:rPr>
        <w:lastRenderedPageBreak/>
        <w:t>Abhinaya chandrika</w:t>
      </w:r>
    </w:p>
    <w:p w14:paraId="79F16C37" w14:textId="62C1C9A2" w:rsidR="008E6A13" w:rsidRDefault="008E6A13" w:rsidP="009C12A3">
      <w:pPr>
        <w:ind w:left="360"/>
        <w:rPr>
          <w:sz w:val="32"/>
          <w:szCs w:val="32"/>
        </w:rPr>
      </w:pPr>
      <w:r>
        <w:rPr>
          <w:sz w:val="32"/>
          <w:szCs w:val="32"/>
        </w:rPr>
        <w:t>This treatise wad written by Maheshwara Mahapatra. It is estimated to been written in the 16</w:t>
      </w:r>
      <w:r w:rsidRPr="008E6A13">
        <w:rPr>
          <w:sz w:val="32"/>
          <w:szCs w:val="32"/>
          <w:vertAlign w:val="superscript"/>
        </w:rPr>
        <w:t>th</w:t>
      </w:r>
      <w:r>
        <w:rPr>
          <w:sz w:val="32"/>
          <w:szCs w:val="32"/>
        </w:rPr>
        <w:t xml:space="preserve"> century A.D. </w:t>
      </w:r>
      <w:r w:rsidR="004D779B">
        <w:rPr>
          <w:sz w:val="32"/>
          <w:szCs w:val="32"/>
        </w:rPr>
        <w:t xml:space="preserve">It is the only text that specifically focuses on the odissi dance style thougj the authenticitu of the text has not yet been established. It covers </w:t>
      </w:r>
      <w:r w:rsidR="00D55195">
        <w:rPr>
          <w:sz w:val="32"/>
          <w:szCs w:val="32"/>
        </w:rPr>
        <w:t>topics such as the hasta mudras,padbhedas, Bhangris,charis,Bhramaris,etc. It includes the depictions of the karanas merely sakhsya, chakramandda, Gangautras,etc. It  includes the depictions of the ‘karnas' namely sakhsya,chakramandda,Gangasutra,etc There are names of movements that arr also found in the Natyashastra like the vishnu,kronya,vrichika kutila.</w:t>
      </w:r>
    </w:p>
    <w:p w14:paraId="0029D0C2" w14:textId="58906D79" w:rsidR="00A12C80" w:rsidRDefault="00A12C80" w:rsidP="009C12A3">
      <w:pPr>
        <w:ind w:left="360"/>
        <w:rPr>
          <w:sz w:val="32"/>
          <w:szCs w:val="32"/>
        </w:rPr>
      </w:pPr>
      <w:r>
        <w:rPr>
          <w:sz w:val="32"/>
          <w:szCs w:val="32"/>
        </w:rPr>
        <w:t xml:space="preserve">         Abhinaya in the text means movement of the body siggesting rasa </w:t>
      </w:r>
      <w:r w:rsidR="00006C80">
        <w:rPr>
          <w:sz w:val="32"/>
          <w:szCs w:val="32"/>
        </w:rPr>
        <w:t>and bhava. Abhinaya is meant for narrating a particular story,verse, phrase,etc through  the dancers mukhabhinya,body language and hamd gestures.</w:t>
      </w:r>
      <w:r w:rsidR="00764607">
        <w:rPr>
          <w:sz w:val="32"/>
          <w:szCs w:val="32"/>
        </w:rPr>
        <w:t>The  text</w:t>
      </w:r>
      <w:r w:rsidR="006C40CB">
        <w:rPr>
          <w:sz w:val="32"/>
          <w:szCs w:val="32"/>
        </w:rPr>
        <w:t xml:space="preserve"> Abhinaya chadrika contains 284verses on all.</w:t>
      </w:r>
      <w:r w:rsidR="00332B72">
        <w:rPr>
          <w:sz w:val="32"/>
          <w:szCs w:val="32"/>
        </w:rPr>
        <w:t>The first two verses are ganapati and lordjagannath. The rest upto verse 18</w:t>
      </w:r>
      <w:r w:rsidR="00332B72" w:rsidRPr="00231F61">
        <w:rPr>
          <w:sz w:val="32"/>
          <w:szCs w:val="32"/>
          <w:vertAlign w:val="superscript"/>
        </w:rPr>
        <w:t>th</w:t>
      </w:r>
      <w:r w:rsidR="00231F61">
        <w:rPr>
          <w:sz w:val="32"/>
          <w:szCs w:val="32"/>
        </w:rPr>
        <w:t>,the author gives an account of nrutya prasana and them describe the origin of odissi dance.</w:t>
      </w:r>
    </w:p>
    <w:p w14:paraId="0EAF23B4" w14:textId="4DD6574C" w:rsidR="00231F61" w:rsidRDefault="001E70ED" w:rsidP="009C12A3">
      <w:pPr>
        <w:ind w:left="360"/>
        <w:rPr>
          <w:b/>
          <w:bCs/>
          <w:sz w:val="32"/>
          <w:szCs w:val="32"/>
        </w:rPr>
      </w:pPr>
      <w:r>
        <w:rPr>
          <w:b/>
          <w:bCs/>
          <w:sz w:val="32"/>
          <w:szCs w:val="32"/>
        </w:rPr>
        <w:lastRenderedPageBreak/>
        <w:t>ABHINAYA DARPAN</w:t>
      </w:r>
    </w:p>
    <w:p w14:paraId="4FCA6D99" w14:textId="201EF9A7" w:rsidR="001E70ED" w:rsidRDefault="001E70ED" w:rsidP="009C12A3">
      <w:pPr>
        <w:ind w:left="360"/>
        <w:rPr>
          <w:sz w:val="32"/>
          <w:szCs w:val="32"/>
        </w:rPr>
      </w:pPr>
      <w:r>
        <w:rPr>
          <w:sz w:val="32"/>
          <w:szCs w:val="32"/>
        </w:rPr>
        <w:t>This treatise is written by Nadikeshwar. It is belived that it was written somewhete around the 10</w:t>
      </w:r>
      <w:r w:rsidRPr="001E70ED">
        <w:rPr>
          <w:sz w:val="32"/>
          <w:szCs w:val="32"/>
          <w:vertAlign w:val="superscript"/>
        </w:rPr>
        <w:t>th</w:t>
      </w:r>
      <w:r>
        <w:rPr>
          <w:sz w:val="32"/>
          <w:szCs w:val="32"/>
        </w:rPr>
        <w:t xml:space="preserve"> and 13</w:t>
      </w:r>
      <w:r w:rsidRPr="001E70ED">
        <w:rPr>
          <w:sz w:val="32"/>
          <w:szCs w:val="32"/>
          <w:vertAlign w:val="superscript"/>
        </w:rPr>
        <w:t>th</w:t>
      </w:r>
      <w:r>
        <w:rPr>
          <w:sz w:val="32"/>
          <w:szCs w:val="32"/>
        </w:rPr>
        <w:t xml:space="preserve"> centuryA.D.There are approximately 300</w:t>
      </w:r>
      <w:r w:rsidR="00AF7598">
        <w:rPr>
          <w:sz w:val="32"/>
          <w:szCs w:val="32"/>
        </w:rPr>
        <w:t xml:space="preserve"> verses of this text.this text is the most important treatise for yhe gestures used in odissi.</w:t>
      </w:r>
    </w:p>
    <w:p w14:paraId="6EBA4DEA" w14:textId="77777777" w:rsidR="00AF7598" w:rsidRDefault="00AF7598" w:rsidP="009C12A3">
      <w:pPr>
        <w:ind w:left="360"/>
        <w:rPr>
          <w:sz w:val="32"/>
          <w:szCs w:val="32"/>
        </w:rPr>
      </w:pPr>
    </w:p>
    <w:p w14:paraId="075F62C6" w14:textId="621355C8" w:rsidR="00AF7598" w:rsidRDefault="00AF7598" w:rsidP="009C12A3">
      <w:pPr>
        <w:ind w:left="360"/>
        <w:rPr>
          <w:sz w:val="32"/>
          <w:szCs w:val="32"/>
        </w:rPr>
      </w:pPr>
      <w:r>
        <w:rPr>
          <w:sz w:val="32"/>
          <w:szCs w:val="32"/>
        </w:rPr>
        <w:t>This treatise primarily deals with the details of the ‘angikabhinaya'describing gestures,postures, and movement such as</w:t>
      </w:r>
    </w:p>
    <w:p w14:paraId="0727BC8B" w14:textId="72D969DB" w:rsidR="00AF7598" w:rsidRDefault="007105D3" w:rsidP="00AF7598">
      <w:pPr>
        <w:pStyle w:val="ListParagraph"/>
        <w:numPr>
          <w:ilvl w:val="0"/>
          <w:numId w:val="32"/>
        </w:numPr>
        <w:rPr>
          <w:sz w:val="32"/>
          <w:szCs w:val="32"/>
        </w:rPr>
      </w:pPr>
      <w:r>
        <w:rPr>
          <w:sz w:val="32"/>
          <w:szCs w:val="32"/>
        </w:rPr>
        <w:t>Shirobheda-movement of head</w:t>
      </w:r>
    </w:p>
    <w:p w14:paraId="4D8C0E55" w14:textId="2DFF5F49" w:rsidR="007105D3" w:rsidRDefault="007105D3" w:rsidP="00AF7598">
      <w:pPr>
        <w:pStyle w:val="ListParagraph"/>
        <w:numPr>
          <w:ilvl w:val="0"/>
          <w:numId w:val="32"/>
        </w:numPr>
        <w:rPr>
          <w:sz w:val="32"/>
          <w:szCs w:val="32"/>
        </w:rPr>
      </w:pPr>
      <w:r>
        <w:rPr>
          <w:sz w:val="32"/>
          <w:szCs w:val="32"/>
        </w:rPr>
        <w:t>Drishtibedha-movement of eyes</w:t>
      </w:r>
    </w:p>
    <w:p w14:paraId="02991183" w14:textId="4A7B77D8" w:rsidR="007105D3" w:rsidRDefault="007105D3" w:rsidP="00AF7598">
      <w:pPr>
        <w:pStyle w:val="ListParagraph"/>
        <w:numPr>
          <w:ilvl w:val="0"/>
          <w:numId w:val="32"/>
        </w:numPr>
        <w:rPr>
          <w:sz w:val="32"/>
          <w:szCs w:val="32"/>
        </w:rPr>
      </w:pPr>
      <w:r>
        <w:rPr>
          <w:sz w:val="32"/>
          <w:szCs w:val="32"/>
        </w:rPr>
        <w:t>Grivabheda-movement of neck</w:t>
      </w:r>
    </w:p>
    <w:p w14:paraId="1DF194BB" w14:textId="188EFBE1" w:rsidR="007105D3" w:rsidRDefault="00611A27" w:rsidP="00AF7598">
      <w:pPr>
        <w:pStyle w:val="ListParagraph"/>
        <w:numPr>
          <w:ilvl w:val="0"/>
          <w:numId w:val="32"/>
        </w:numPr>
        <w:rPr>
          <w:sz w:val="32"/>
          <w:szCs w:val="32"/>
        </w:rPr>
      </w:pPr>
      <w:r>
        <w:rPr>
          <w:sz w:val="32"/>
          <w:szCs w:val="32"/>
        </w:rPr>
        <w:t>Hastabheda</w:t>
      </w:r>
      <w:r w:rsidR="00021D50">
        <w:rPr>
          <w:sz w:val="32"/>
          <w:szCs w:val="32"/>
        </w:rPr>
        <w:t>-hand gestures in both single and combined</w:t>
      </w:r>
    </w:p>
    <w:p w14:paraId="6358C55E" w14:textId="32912881" w:rsidR="00021D50" w:rsidRDefault="00611A27" w:rsidP="00AF7598">
      <w:pPr>
        <w:pStyle w:val="ListParagraph"/>
        <w:numPr>
          <w:ilvl w:val="0"/>
          <w:numId w:val="32"/>
        </w:numPr>
        <w:rPr>
          <w:sz w:val="32"/>
          <w:szCs w:val="32"/>
        </w:rPr>
      </w:pPr>
      <w:r>
        <w:rPr>
          <w:sz w:val="32"/>
          <w:szCs w:val="32"/>
        </w:rPr>
        <w:t>Sthanaka bheda-standing postures describing the foot positions</w:t>
      </w:r>
    </w:p>
    <w:p w14:paraId="7045A82F" w14:textId="49A8C262" w:rsidR="00021D50" w:rsidRDefault="00F753A5" w:rsidP="00AF7598">
      <w:pPr>
        <w:pStyle w:val="ListParagraph"/>
        <w:numPr>
          <w:ilvl w:val="0"/>
          <w:numId w:val="32"/>
        </w:numPr>
        <w:rPr>
          <w:sz w:val="32"/>
          <w:szCs w:val="32"/>
        </w:rPr>
      </w:pPr>
      <w:r>
        <w:rPr>
          <w:sz w:val="32"/>
          <w:szCs w:val="32"/>
        </w:rPr>
        <w:t xml:space="preserve">Utplavana bheda-various kind of </w:t>
      </w:r>
      <w:r w:rsidR="0098708E">
        <w:rPr>
          <w:sz w:val="32"/>
          <w:szCs w:val="32"/>
        </w:rPr>
        <w:t>jumps</w:t>
      </w:r>
    </w:p>
    <w:p w14:paraId="50E02313" w14:textId="311F10E7" w:rsidR="00F753A5" w:rsidRDefault="00F753A5" w:rsidP="00AF7598">
      <w:pPr>
        <w:pStyle w:val="ListParagraph"/>
        <w:numPr>
          <w:ilvl w:val="0"/>
          <w:numId w:val="32"/>
        </w:numPr>
        <w:rPr>
          <w:sz w:val="32"/>
          <w:szCs w:val="32"/>
        </w:rPr>
      </w:pPr>
      <w:r>
        <w:rPr>
          <w:sz w:val="32"/>
          <w:szCs w:val="32"/>
        </w:rPr>
        <w:t xml:space="preserve">Charibheda-various kind of </w:t>
      </w:r>
      <w:r w:rsidR="0098708E">
        <w:rPr>
          <w:sz w:val="32"/>
          <w:szCs w:val="32"/>
        </w:rPr>
        <w:t>walk</w:t>
      </w:r>
    </w:p>
    <w:p w14:paraId="743D9210" w14:textId="40DEFD71" w:rsidR="0098708E" w:rsidRDefault="0098708E" w:rsidP="00AF7598">
      <w:pPr>
        <w:pStyle w:val="ListParagraph"/>
        <w:numPr>
          <w:ilvl w:val="0"/>
          <w:numId w:val="32"/>
        </w:numPr>
        <w:rPr>
          <w:sz w:val="32"/>
          <w:szCs w:val="32"/>
        </w:rPr>
      </w:pPr>
      <w:r>
        <w:rPr>
          <w:sz w:val="32"/>
          <w:szCs w:val="32"/>
        </w:rPr>
        <w:t>Bhramari bhedas-various kind of pirouette</w:t>
      </w:r>
    </w:p>
    <w:p w14:paraId="33BF274D" w14:textId="167B02FB" w:rsidR="0098708E" w:rsidRDefault="00C8032A" w:rsidP="00AF7598">
      <w:pPr>
        <w:pStyle w:val="ListParagraph"/>
        <w:numPr>
          <w:ilvl w:val="0"/>
          <w:numId w:val="32"/>
        </w:numPr>
        <w:rPr>
          <w:sz w:val="32"/>
          <w:szCs w:val="32"/>
        </w:rPr>
      </w:pPr>
      <w:r>
        <w:rPr>
          <w:sz w:val="32"/>
          <w:szCs w:val="32"/>
        </w:rPr>
        <w:t>Gatibheda-various kind of gaits</w:t>
      </w:r>
    </w:p>
    <w:p w14:paraId="6AC8D6A4" w14:textId="77777777" w:rsidR="00C8032A" w:rsidRPr="00C8032A" w:rsidRDefault="00C8032A" w:rsidP="00C8032A">
      <w:pPr>
        <w:ind w:left="720"/>
        <w:rPr>
          <w:sz w:val="32"/>
          <w:szCs w:val="32"/>
        </w:rPr>
      </w:pPr>
    </w:p>
    <w:p w14:paraId="2DCEFF61" w14:textId="04861FB0" w:rsidR="00021D50" w:rsidRDefault="00C8032A" w:rsidP="00021D50">
      <w:pPr>
        <w:pStyle w:val="ListParagraph"/>
        <w:ind w:left="1080"/>
        <w:rPr>
          <w:i w:val="0"/>
          <w:iCs/>
          <w:sz w:val="32"/>
          <w:szCs w:val="32"/>
        </w:rPr>
      </w:pPr>
      <w:r>
        <w:rPr>
          <w:i w:val="0"/>
          <w:iCs/>
          <w:sz w:val="32"/>
          <w:szCs w:val="32"/>
        </w:rPr>
        <w:lastRenderedPageBreak/>
        <w:t>It should be noted that the terms of natyashastra and Abhinaya darpan are quitesimilar,dome of the terms are common in both some agree partially and some arecompletely different.The numbers of the varioud gedtures are also differ in number.</w:t>
      </w:r>
    </w:p>
    <w:p w14:paraId="363D4954" w14:textId="77777777" w:rsidR="00C77A1F" w:rsidRDefault="00C77A1F" w:rsidP="00021D50">
      <w:pPr>
        <w:pStyle w:val="ListParagraph"/>
        <w:ind w:left="1080"/>
        <w:rPr>
          <w:i w:val="0"/>
          <w:iCs/>
          <w:sz w:val="32"/>
          <w:szCs w:val="32"/>
        </w:rPr>
      </w:pPr>
    </w:p>
    <w:p w14:paraId="02B6FB5E" w14:textId="7CEBD63F" w:rsidR="00C77A1F" w:rsidRDefault="00EB44D6" w:rsidP="00021D50">
      <w:pPr>
        <w:pStyle w:val="ListParagraph"/>
        <w:ind w:left="1080"/>
        <w:rPr>
          <w:b/>
          <w:bCs/>
          <w:i w:val="0"/>
          <w:iCs/>
          <w:sz w:val="32"/>
          <w:szCs w:val="32"/>
        </w:rPr>
      </w:pPr>
      <w:r>
        <w:rPr>
          <w:b/>
          <w:bCs/>
          <w:i w:val="0"/>
          <w:iCs/>
          <w:sz w:val="32"/>
          <w:szCs w:val="32"/>
        </w:rPr>
        <w:t>BASIC DEFINITIONS OF ODISSI TERMS</w:t>
      </w:r>
    </w:p>
    <w:p w14:paraId="242ECB35" w14:textId="77777777" w:rsidR="00EB44D6" w:rsidRDefault="00EB44D6" w:rsidP="00021D50">
      <w:pPr>
        <w:pStyle w:val="ListParagraph"/>
        <w:ind w:left="1080"/>
        <w:rPr>
          <w:b/>
          <w:bCs/>
          <w:i w:val="0"/>
          <w:iCs/>
          <w:sz w:val="32"/>
          <w:szCs w:val="32"/>
        </w:rPr>
      </w:pPr>
    </w:p>
    <w:p w14:paraId="2C159F54" w14:textId="77777777" w:rsidR="000121A5" w:rsidRDefault="000121A5" w:rsidP="00021D50">
      <w:pPr>
        <w:pStyle w:val="ListParagraph"/>
        <w:ind w:left="1080"/>
        <w:rPr>
          <w:b/>
          <w:bCs/>
          <w:i w:val="0"/>
          <w:iCs/>
          <w:sz w:val="32"/>
          <w:szCs w:val="32"/>
        </w:rPr>
      </w:pPr>
    </w:p>
    <w:p w14:paraId="6E047F59" w14:textId="1649CDE0" w:rsidR="000121A5" w:rsidRPr="007B5778" w:rsidRDefault="003D77D9" w:rsidP="004538C2">
      <w:pPr>
        <w:pStyle w:val="ListParagraph"/>
        <w:numPr>
          <w:ilvl w:val="0"/>
          <w:numId w:val="32"/>
        </w:numPr>
        <w:rPr>
          <w:b/>
          <w:bCs/>
          <w:i w:val="0"/>
          <w:iCs/>
          <w:sz w:val="32"/>
          <w:szCs w:val="32"/>
        </w:rPr>
      </w:pPr>
      <w:r w:rsidRPr="00657216">
        <w:rPr>
          <w:b/>
          <w:bCs/>
          <w:i w:val="0"/>
          <w:iCs/>
          <w:sz w:val="32"/>
          <w:szCs w:val="32"/>
        </w:rPr>
        <w:t>Avartan</w:t>
      </w:r>
      <w:r>
        <w:rPr>
          <w:i w:val="0"/>
          <w:iCs/>
          <w:sz w:val="32"/>
          <w:szCs w:val="32"/>
        </w:rPr>
        <w:t>-one complete cycle of a song on a  taal, played on a instrument   is sn avsrtan</w:t>
      </w:r>
    </w:p>
    <w:p w14:paraId="17AC0E84" w14:textId="77777777" w:rsidR="007B5778" w:rsidRPr="007B5778" w:rsidRDefault="007B5778" w:rsidP="007B5778">
      <w:pPr>
        <w:ind w:left="720"/>
        <w:rPr>
          <w:b/>
          <w:bCs/>
          <w:iCs/>
          <w:sz w:val="32"/>
          <w:szCs w:val="32"/>
        </w:rPr>
      </w:pPr>
    </w:p>
    <w:p w14:paraId="4905DE5E" w14:textId="5438F376" w:rsidR="003D77D9" w:rsidRPr="007B5778" w:rsidRDefault="00110804" w:rsidP="004538C2">
      <w:pPr>
        <w:pStyle w:val="ListParagraph"/>
        <w:numPr>
          <w:ilvl w:val="0"/>
          <w:numId w:val="32"/>
        </w:numPr>
        <w:rPr>
          <w:b/>
          <w:bCs/>
          <w:i w:val="0"/>
          <w:iCs/>
          <w:sz w:val="32"/>
          <w:szCs w:val="32"/>
        </w:rPr>
      </w:pPr>
      <w:r w:rsidRPr="00657216">
        <w:rPr>
          <w:b/>
          <w:bCs/>
          <w:i w:val="0"/>
          <w:iCs/>
          <w:sz w:val="32"/>
          <w:szCs w:val="32"/>
        </w:rPr>
        <w:t>Vibhaag</w:t>
      </w:r>
      <w:r>
        <w:rPr>
          <w:i w:val="0"/>
          <w:iCs/>
          <w:sz w:val="32"/>
          <w:szCs w:val="32"/>
        </w:rPr>
        <w:t>-Time cycle of a taal is when divided into sections the sections is called vibhaang</w:t>
      </w:r>
    </w:p>
    <w:p w14:paraId="43F0AD0F" w14:textId="77777777" w:rsidR="007B5778" w:rsidRPr="007B5778" w:rsidRDefault="007B5778" w:rsidP="007B5778">
      <w:pPr>
        <w:pStyle w:val="ListParagraph"/>
        <w:rPr>
          <w:b/>
          <w:bCs/>
          <w:i w:val="0"/>
          <w:iCs/>
          <w:sz w:val="32"/>
          <w:szCs w:val="32"/>
        </w:rPr>
      </w:pPr>
    </w:p>
    <w:p w14:paraId="6A52EFE7" w14:textId="77777777" w:rsidR="00AD1CCF" w:rsidRPr="00AD1CCF" w:rsidRDefault="00D63501" w:rsidP="00AD1CCF">
      <w:pPr>
        <w:pStyle w:val="ListParagraph"/>
        <w:numPr>
          <w:ilvl w:val="0"/>
          <w:numId w:val="32"/>
        </w:numPr>
        <w:rPr>
          <w:b/>
          <w:bCs/>
          <w:i w:val="0"/>
          <w:iCs/>
          <w:sz w:val="32"/>
          <w:szCs w:val="32"/>
        </w:rPr>
      </w:pPr>
      <w:r>
        <w:rPr>
          <w:b/>
          <w:bCs/>
          <w:i w:val="0"/>
          <w:iCs/>
          <w:sz w:val="32"/>
          <w:szCs w:val="32"/>
        </w:rPr>
        <w:t xml:space="preserve">Arsa </w:t>
      </w:r>
      <w:r w:rsidR="00C44010">
        <w:rPr>
          <w:b/>
          <w:bCs/>
          <w:i w:val="0"/>
          <w:iCs/>
          <w:sz w:val="32"/>
          <w:szCs w:val="32"/>
        </w:rPr>
        <w:t>-It is</w:t>
      </w:r>
      <w:r w:rsidR="00C44010">
        <w:rPr>
          <w:i w:val="0"/>
          <w:iCs/>
          <w:sz w:val="32"/>
          <w:szCs w:val="32"/>
        </w:rPr>
        <w:t xml:space="preserve"> combination of rhythmic patterns exprresed in syllables /bols set in a particulae taal. It is much more emebellished aesthetically</w:t>
      </w:r>
      <w:r w:rsidR="00191D6B">
        <w:rPr>
          <w:i w:val="0"/>
          <w:iCs/>
          <w:sz w:val="32"/>
          <w:szCs w:val="32"/>
        </w:rPr>
        <w:t>.</w:t>
      </w:r>
    </w:p>
    <w:p w14:paraId="0ACA5134" w14:textId="77777777" w:rsidR="00AD1CCF" w:rsidRPr="00AD1CCF" w:rsidRDefault="00AD1CCF" w:rsidP="00AD1CCF">
      <w:pPr>
        <w:pStyle w:val="ListParagraph"/>
        <w:rPr>
          <w:b/>
          <w:bCs/>
          <w:iCs/>
          <w:sz w:val="32"/>
          <w:szCs w:val="32"/>
        </w:rPr>
      </w:pPr>
    </w:p>
    <w:p w14:paraId="4AFB5179" w14:textId="3C217359" w:rsidR="00110804" w:rsidRPr="00AD1CCF" w:rsidRDefault="00110804" w:rsidP="00AD1CCF">
      <w:pPr>
        <w:pStyle w:val="ListParagraph"/>
        <w:numPr>
          <w:ilvl w:val="0"/>
          <w:numId w:val="32"/>
        </w:numPr>
        <w:rPr>
          <w:b/>
          <w:bCs/>
          <w:i w:val="0"/>
          <w:iCs/>
          <w:sz w:val="32"/>
          <w:szCs w:val="32"/>
        </w:rPr>
      </w:pPr>
      <w:r w:rsidRPr="00AD1CCF">
        <w:rPr>
          <w:b/>
          <w:bCs/>
          <w:iCs/>
          <w:sz w:val="32"/>
          <w:szCs w:val="32"/>
        </w:rPr>
        <w:t>Anga</w:t>
      </w:r>
      <w:r w:rsidRPr="00AD1CCF">
        <w:rPr>
          <w:iCs/>
          <w:sz w:val="32"/>
          <w:szCs w:val="32"/>
        </w:rPr>
        <w:t xml:space="preserve">-The taal of a particular musical piesce is indicated usually by a series of rhythmic hand gesture performed against the thigh,while seated in crossed legged position.The hand </w:t>
      </w:r>
      <w:r w:rsidRPr="00AD1CCF">
        <w:rPr>
          <w:iCs/>
          <w:sz w:val="32"/>
          <w:szCs w:val="32"/>
        </w:rPr>
        <w:lastRenderedPageBreak/>
        <w:t>gestures are called kriyas and difined as the Anga</w:t>
      </w:r>
    </w:p>
    <w:p w14:paraId="6D463B76" w14:textId="77777777" w:rsidR="00EB44D6" w:rsidRDefault="00EB44D6" w:rsidP="00021D50">
      <w:pPr>
        <w:pStyle w:val="ListParagraph"/>
        <w:ind w:left="1080"/>
        <w:rPr>
          <w:b/>
          <w:bCs/>
          <w:i w:val="0"/>
          <w:iCs/>
          <w:sz w:val="32"/>
          <w:szCs w:val="32"/>
        </w:rPr>
      </w:pPr>
    </w:p>
    <w:p w14:paraId="15CE6E97" w14:textId="4AF5CCC3" w:rsidR="004257FE" w:rsidRDefault="004257FE" w:rsidP="00021D50">
      <w:pPr>
        <w:pStyle w:val="ListParagraph"/>
        <w:ind w:left="1080"/>
        <w:rPr>
          <w:b/>
          <w:bCs/>
          <w:i w:val="0"/>
          <w:iCs/>
          <w:sz w:val="32"/>
          <w:szCs w:val="32"/>
        </w:rPr>
      </w:pPr>
    </w:p>
    <w:p w14:paraId="4CE279DD" w14:textId="0836398B" w:rsidR="004257FE" w:rsidRPr="00CC23F9" w:rsidRDefault="00B57670" w:rsidP="00B57670">
      <w:pPr>
        <w:pStyle w:val="ListParagraph"/>
        <w:numPr>
          <w:ilvl w:val="0"/>
          <w:numId w:val="32"/>
        </w:numPr>
        <w:rPr>
          <w:b/>
          <w:bCs/>
          <w:i w:val="0"/>
          <w:iCs/>
          <w:sz w:val="32"/>
          <w:szCs w:val="32"/>
        </w:rPr>
      </w:pPr>
      <w:r>
        <w:rPr>
          <w:b/>
          <w:bCs/>
          <w:i w:val="0"/>
          <w:iCs/>
          <w:sz w:val="32"/>
          <w:szCs w:val="32"/>
        </w:rPr>
        <w:t>Dharan/sthayi ukuta -</w:t>
      </w:r>
      <w:r w:rsidR="009F19CB">
        <w:rPr>
          <w:i w:val="0"/>
          <w:iCs/>
          <w:sz w:val="32"/>
          <w:szCs w:val="32"/>
        </w:rPr>
        <w:t xml:space="preserve">A set of Bani or syllables that gives a defined character and compostion to a taal being played on Mardala. It is the first basic compostion to a arsa in dance. Taal is being recognised through its </w:t>
      </w:r>
      <w:r w:rsidR="00815248">
        <w:rPr>
          <w:i w:val="0"/>
          <w:iCs/>
          <w:sz w:val="32"/>
          <w:szCs w:val="32"/>
        </w:rPr>
        <w:t>Dharan</w:t>
      </w:r>
      <w:r w:rsidR="009F19CB">
        <w:rPr>
          <w:i w:val="0"/>
          <w:iCs/>
          <w:sz w:val="32"/>
          <w:szCs w:val="32"/>
        </w:rPr>
        <w:t xml:space="preserve"> or sthayi ukuta</w:t>
      </w:r>
      <w:r w:rsidR="00CC23F9">
        <w:rPr>
          <w:i w:val="0"/>
          <w:iCs/>
          <w:sz w:val="32"/>
          <w:szCs w:val="32"/>
        </w:rPr>
        <w:t xml:space="preserve">  </w:t>
      </w:r>
    </w:p>
    <w:p w14:paraId="7256EB06" w14:textId="77777777" w:rsidR="00CC23F9" w:rsidRPr="009F19CB" w:rsidRDefault="00CC23F9" w:rsidP="00CC23F9">
      <w:pPr>
        <w:pStyle w:val="ListParagraph"/>
        <w:ind w:left="1080"/>
        <w:rPr>
          <w:b/>
          <w:bCs/>
          <w:i w:val="0"/>
          <w:iCs/>
          <w:sz w:val="32"/>
          <w:szCs w:val="32"/>
        </w:rPr>
      </w:pPr>
    </w:p>
    <w:p w14:paraId="60E835C7" w14:textId="4EF3EB44" w:rsidR="009F19CB" w:rsidRPr="003D6A9D" w:rsidRDefault="00CC23F9" w:rsidP="00B57670">
      <w:pPr>
        <w:pStyle w:val="ListParagraph"/>
        <w:numPr>
          <w:ilvl w:val="0"/>
          <w:numId w:val="32"/>
        </w:numPr>
        <w:rPr>
          <w:b/>
          <w:bCs/>
          <w:i w:val="0"/>
          <w:iCs/>
          <w:sz w:val="32"/>
          <w:szCs w:val="32"/>
        </w:rPr>
      </w:pPr>
      <w:r>
        <w:rPr>
          <w:b/>
          <w:bCs/>
          <w:i w:val="0"/>
          <w:iCs/>
          <w:sz w:val="32"/>
          <w:szCs w:val="32"/>
        </w:rPr>
        <w:t>Maatra -</w:t>
      </w:r>
      <w:r>
        <w:rPr>
          <w:i w:val="0"/>
          <w:iCs/>
          <w:sz w:val="32"/>
          <w:szCs w:val="32"/>
        </w:rPr>
        <w:t xml:space="preserve">In indian Music, the smallesy rhythmic unit of a taal is called Maatra. It is the basic unit of time measurement.The avtual time duration of a maatra depends on the speed on the rhythm </w:t>
      </w:r>
    </w:p>
    <w:p w14:paraId="5BAC17A2" w14:textId="77777777" w:rsidR="003D6A9D" w:rsidRPr="003D6A9D" w:rsidRDefault="003D6A9D" w:rsidP="003D6A9D">
      <w:pPr>
        <w:pStyle w:val="ListParagraph"/>
        <w:rPr>
          <w:b/>
          <w:bCs/>
          <w:i w:val="0"/>
          <w:iCs/>
          <w:sz w:val="32"/>
          <w:szCs w:val="32"/>
        </w:rPr>
      </w:pPr>
    </w:p>
    <w:p w14:paraId="5C0234AF" w14:textId="44A0C803" w:rsidR="00CF1833" w:rsidRPr="009D1856" w:rsidRDefault="003D6A9D" w:rsidP="009D1856">
      <w:pPr>
        <w:ind w:left="720"/>
        <w:rPr>
          <w:b/>
          <w:bCs/>
          <w:iCs/>
          <w:sz w:val="32"/>
          <w:szCs w:val="32"/>
        </w:rPr>
      </w:pPr>
      <w:r w:rsidRPr="009D1856">
        <w:rPr>
          <w:b/>
          <w:bCs/>
          <w:iCs/>
          <w:sz w:val="32"/>
          <w:szCs w:val="32"/>
        </w:rPr>
        <w:t>Laya</w:t>
      </w:r>
      <w:r w:rsidRPr="009D1856">
        <w:rPr>
          <w:iCs/>
          <w:sz w:val="32"/>
          <w:szCs w:val="32"/>
        </w:rPr>
        <w:t xml:space="preserve">-The speed or tempo at which a taal is played is called laya. The timedistsnce between one maatra to srcond mastra determines the laya.There are three types of laya vilambit,madhya, and druta.If time taken between theexecution of two maareas is large, it will be vilambit.If it is very less then it is called </w:t>
      </w:r>
      <w:r w:rsidRPr="009D1856">
        <w:rPr>
          <w:iCs/>
          <w:sz w:val="32"/>
          <w:szCs w:val="32"/>
        </w:rPr>
        <w:lastRenderedPageBreak/>
        <w:t xml:space="preserve">Druta.If  the time  taken is less than </w:t>
      </w:r>
      <w:r w:rsidR="00A2257E">
        <w:rPr>
          <w:iCs/>
          <w:sz w:val="32"/>
          <w:szCs w:val="32"/>
        </w:rPr>
        <w:t>vilambit but more than Druta it is called Madhya.</w:t>
      </w:r>
    </w:p>
    <w:p w14:paraId="47C40DA9" w14:textId="13461C6D" w:rsidR="0011225C" w:rsidRDefault="0011225C">
      <w:pPr>
        <w:rPr>
          <w:b/>
          <w:bCs/>
          <w:iCs/>
          <w:sz w:val="32"/>
          <w:szCs w:val="32"/>
        </w:rPr>
      </w:pPr>
    </w:p>
    <w:p w14:paraId="0349697F" w14:textId="5F929D02" w:rsidR="00CC23F9" w:rsidRPr="00575E4A" w:rsidRDefault="00F709FD" w:rsidP="00575E4A">
      <w:pPr>
        <w:pStyle w:val="ListParagraph"/>
        <w:numPr>
          <w:ilvl w:val="0"/>
          <w:numId w:val="32"/>
        </w:numPr>
        <w:rPr>
          <w:iCs/>
          <w:sz w:val="32"/>
          <w:szCs w:val="32"/>
        </w:rPr>
      </w:pPr>
      <w:r>
        <w:rPr>
          <w:b/>
          <w:bCs/>
          <w:iCs/>
          <w:sz w:val="32"/>
          <w:szCs w:val="32"/>
        </w:rPr>
        <w:t>TAAL</w:t>
      </w:r>
      <w:r w:rsidR="00C91674" w:rsidRPr="00575E4A">
        <w:rPr>
          <w:iCs/>
          <w:sz w:val="32"/>
          <w:szCs w:val="32"/>
        </w:rPr>
        <w:t>-Taal is group of maatrasarranged aesthetically.It is cyclic in nature</w:t>
      </w:r>
      <w:r w:rsidR="004B561F" w:rsidRPr="00575E4A">
        <w:rPr>
          <w:iCs/>
          <w:sz w:val="32"/>
          <w:szCs w:val="32"/>
        </w:rPr>
        <w:t>,keeps on representing,comes back in sama.it is a way of measuring time in singing,music or dance</w:t>
      </w:r>
    </w:p>
    <w:p w14:paraId="750031BF" w14:textId="34C5AA55" w:rsidR="00887BDF" w:rsidRDefault="00887BDF" w:rsidP="00CC23F9">
      <w:pPr>
        <w:pStyle w:val="ListParagraph"/>
        <w:rPr>
          <w:b/>
          <w:bCs/>
          <w:i w:val="0"/>
          <w:iCs/>
          <w:sz w:val="32"/>
          <w:szCs w:val="32"/>
        </w:rPr>
      </w:pPr>
    </w:p>
    <w:p w14:paraId="73E7F6F4" w14:textId="77777777" w:rsidR="00887BDF" w:rsidRPr="00887BDF" w:rsidRDefault="00887BDF" w:rsidP="00CC23F9">
      <w:pPr>
        <w:pStyle w:val="ListParagraph"/>
        <w:rPr>
          <w:b/>
          <w:bCs/>
          <w:i w:val="0"/>
          <w:iCs/>
          <w:sz w:val="32"/>
          <w:szCs w:val="32"/>
        </w:rPr>
      </w:pPr>
    </w:p>
    <w:p w14:paraId="0DEF96E9" w14:textId="638C38E1" w:rsidR="00F26BD7" w:rsidRPr="00F26BD7" w:rsidRDefault="00F709FD" w:rsidP="00F26BD7">
      <w:pPr>
        <w:pStyle w:val="ListParagraph"/>
        <w:numPr>
          <w:ilvl w:val="0"/>
          <w:numId w:val="32"/>
        </w:numPr>
        <w:rPr>
          <w:b/>
          <w:bCs/>
          <w:iCs/>
          <w:sz w:val="32"/>
          <w:szCs w:val="32"/>
        </w:rPr>
      </w:pPr>
      <w:r w:rsidRPr="00657216">
        <w:rPr>
          <w:b/>
          <w:bCs/>
          <w:i w:val="0"/>
          <w:sz w:val="32"/>
          <w:szCs w:val="32"/>
        </w:rPr>
        <w:t>GADI</w:t>
      </w:r>
      <w:r>
        <w:rPr>
          <w:i w:val="0"/>
          <w:sz w:val="32"/>
          <w:szCs w:val="32"/>
        </w:rPr>
        <w:t xml:space="preserve">-One phrase repeated many times,for example,Dhi </w:t>
      </w:r>
      <w:r w:rsidR="00317C9D">
        <w:rPr>
          <w:i w:val="0"/>
          <w:sz w:val="32"/>
          <w:szCs w:val="32"/>
        </w:rPr>
        <w:t>Na Kar Tank,Dhi Na karTak.</w:t>
      </w:r>
    </w:p>
    <w:p w14:paraId="5E146121" w14:textId="6130F2D8" w:rsidR="00F26BD7" w:rsidRDefault="00F26BD7" w:rsidP="00F26BD7">
      <w:pPr>
        <w:pStyle w:val="ListParagraph"/>
        <w:ind w:left="1080"/>
        <w:rPr>
          <w:i w:val="0"/>
          <w:sz w:val="32"/>
          <w:szCs w:val="32"/>
        </w:rPr>
      </w:pPr>
    </w:p>
    <w:p w14:paraId="34383C7B" w14:textId="77777777" w:rsidR="00F26BD7" w:rsidRDefault="00F26BD7" w:rsidP="00F26BD7">
      <w:pPr>
        <w:pStyle w:val="ListParagraph"/>
        <w:ind w:left="1080"/>
        <w:rPr>
          <w:i w:val="0"/>
          <w:sz w:val="32"/>
          <w:szCs w:val="32"/>
        </w:rPr>
      </w:pPr>
    </w:p>
    <w:p w14:paraId="5FD56A8D" w14:textId="11E02EF9" w:rsidR="00F26BD7" w:rsidRPr="00D735C0" w:rsidRDefault="00F26BD7" w:rsidP="00F26BD7">
      <w:pPr>
        <w:pStyle w:val="ListParagraph"/>
        <w:numPr>
          <w:ilvl w:val="0"/>
          <w:numId w:val="32"/>
        </w:numPr>
        <w:rPr>
          <w:b/>
          <w:bCs/>
          <w:iCs/>
          <w:sz w:val="32"/>
          <w:szCs w:val="32"/>
        </w:rPr>
      </w:pPr>
      <w:r>
        <w:rPr>
          <w:b/>
          <w:bCs/>
          <w:i w:val="0"/>
          <w:sz w:val="32"/>
          <w:szCs w:val="32"/>
        </w:rPr>
        <w:t>SAMA -</w:t>
      </w:r>
      <w:r w:rsidR="00E93384">
        <w:rPr>
          <w:i w:val="0"/>
          <w:sz w:val="32"/>
          <w:szCs w:val="32"/>
        </w:rPr>
        <w:t xml:space="preserve">The first maatra of taal where laya is a bit leeaned is called sama. Mostly head of </w:t>
      </w:r>
      <w:r w:rsidR="00D735C0">
        <w:rPr>
          <w:i w:val="0"/>
          <w:sz w:val="32"/>
          <w:szCs w:val="32"/>
        </w:rPr>
        <w:t>the person who understand music, shkaes head a little at this point.Here ,a little force is felt while playing or ainging a taal. Main function is to establiah a point of resolution</w:t>
      </w:r>
    </w:p>
    <w:p w14:paraId="45AB18CA" w14:textId="77777777" w:rsidR="00D735C0" w:rsidRDefault="00D735C0" w:rsidP="00D735C0">
      <w:pPr>
        <w:rPr>
          <w:sz w:val="32"/>
          <w:szCs w:val="32"/>
        </w:rPr>
      </w:pPr>
    </w:p>
    <w:p w14:paraId="4EDD563C" w14:textId="1DFB3A98" w:rsidR="00D735C0" w:rsidRPr="002814C1" w:rsidRDefault="002814C1" w:rsidP="00D735C0">
      <w:pPr>
        <w:pStyle w:val="ListParagraph"/>
        <w:numPr>
          <w:ilvl w:val="0"/>
          <w:numId w:val="32"/>
        </w:numPr>
        <w:rPr>
          <w:b/>
          <w:bCs/>
          <w:iCs/>
          <w:sz w:val="32"/>
          <w:szCs w:val="32"/>
        </w:rPr>
      </w:pPr>
      <w:r w:rsidRPr="00657216">
        <w:rPr>
          <w:b/>
          <w:bCs/>
          <w:i w:val="0"/>
          <w:sz w:val="32"/>
          <w:szCs w:val="32"/>
        </w:rPr>
        <w:t>TAALI</w:t>
      </w:r>
      <w:r>
        <w:rPr>
          <w:i w:val="0"/>
          <w:sz w:val="32"/>
          <w:szCs w:val="32"/>
        </w:rPr>
        <w:t>-The supports of pakhawaj or Mardal where clapped with hands is called Taali. It is used to designate  the beats (maatra)which are joghly emphasised</w:t>
      </w:r>
    </w:p>
    <w:p w14:paraId="58C03DBB" w14:textId="77777777" w:rsidR="002814C1" w:rsidRPr="002814C1" w:rsidRDefault="002814C1" w:rsidP="002814C1">
      <w:pPr>
        <w:pStyle w:val="ListParagraph"/>
        <w:rPr>
          <w:b/>
          <w:bCs/>
          <w:iCs/>
          <w:sz w:val="32"/>
          <w:szCs w:val="32"/>
        </w:rPr>
      </w:pPr>
    </w:p>
    <w:p w14:paraId="332D1F5C" w14:textId="77777777" w:rsidR="00AF79E9" w:rsidRPr="00AF79E9" w:rsidRDefault="00AF79E9" w:rsidP="00AF79E9">
      <w:pPr>
        <w:rPr>
          <w:b/>
          <w:bCs/>
          <w:iCs/>
          <w:sz w:val="32"/>
          <w:szCs w:val="32"/>
        </w:rPr>
      </w:pPr>
    </w:p>
    <w:p w14:paraId="6518C85D" w14:textId="77777777" w:rsidR="00AF79E9" w:rsidRPr="00AF79E9" w:rsidRDefault="00AF79E9" w:rsidP="00AF79E9">
      <w:pPr>
        <w:pStyle w:val="ListParagraph"/>
        <w:rPr>
          <w:b/>
          <w:bCs/>
          <w:i w:val="0"/>
          <w:sz w:val="32"/>
          <w:szCs w:val="32"/>
        </w:rPr>
      </w:pPr>
    </w:p>
    <w:p w14:paraId="068C8B14" w14:textId="56486A91" w:rsidR="002814C1" w:rsidRPr="00740188" w:rsidRDefault="0016669A" w:rsidP="002814C1">
      <w:pPr>
        <w:pStyle w:val="ListParagraph"/>
        <w:numPr>
          <w:ilvl w:val="0"/>
          <w:numId w:val="32"/>
        </w:numPr>
        <w:rPr>
          <w:b/>
          <w:bCs/>
          <w:iCs/>
          <w:sz w:val="32"/>
          <w:szCs w:val="32"/>
        </w:rPr>
      </w:pPr>
      <w:r>
        <w:rPr>
          <w:b/>
          <w:bCs/>
          <w:i w:val="0"/>
          <w:sz w:val="32"/>
          <w:szCs w:val="32"/>
        </w:rPr>
        <w:t xml:space="preserve">KHAALI- </w:t>
      </w:r>
      <w:r>
        <w:rPr>
          <w:i w:val="0"/>
          <w:sz w:val="32"/>
          <w:szCs w:val="32"/>
        </w:rPr>
        <w:t>KHAALI MEANS EMPTY. It is used to denote empty or voidsound. It</w:t>
      </w:r>
      <w:r w:rsidR="002B6743">
        <w:rPr>
          <w:i w:val="0"/>
          <w:sz w:val="32"/>
          <w:szCs w:val="32"/>
        </w:rPr>
        <w:t xml:space="preserve"> denotes beats that is not emphasised intaal.Almost in all taal, one or more khaali is there.</w:t>
      </w:r>
    </w:p>
    <w:p w14:paraId="2FB3FDA0" w14:textId="77777777" w:rsidR="00740188" w:rsidRPr="00740188" w:rsidRDefault="00740188" w:rsidP="00740188">
      <w:pPr>
        <w:pStyle w:val="ListParagraph"/>
        <w:rPr>
          <w:b/>
          <w:bCs/>
          <w:iCs/>
          <w:sz w:val="32"/>
          <w:szCs w:val="32"/>
        </w:rPr>
      </w:pPr>
    </w:p>
    <w:p w14:paraId="24035A82" w14:textId="1CD25D06" w:rsidR="00740188" w:rsidRPr="000022A5" w:rsidRDefault="00335971" w:rsidP="00740188">
      <w:pPr>
        <w:pStyle w:val="ListParagraph"/>
        <w:numPr>
          <w:ilvl w:val="0"/>
          <w:numId w:val="32"/>
        </w:numPr>
        <w:rPr>
          <w:b/>
          <w:bCs/>
          <w:iCs/>
          <w:sz w:val="32"/>
          <w:szCs w:val="32"/>
        </w:rPr>
      </w:pPr>
      <w:r>
        <w:rPr>
          <w:i w:val="0"/>
          <w:sz w:val="32"/>
          <w:szCs w:val="32"/>
        </w:rPr>
        <w:t>Padi-In a dance piece,where there isa changein laya occur along with atext or aong, It is</w:t>
      </w:r>
      <w:r w:rsidR="005626BC">
        <w:rPr>
          <w:i w:val="0"/>
          <w:sz w:val="32"/>
          <w:szCs w:val="32"/>
        </w:rPr>
        <w:t xml:space="preserve"> called</w:t>
      </w:r>
      <w:r w:rsidR="000022A5">
        <w:rPr>
          <w:i w:val="0"/>
          <w:sz w:val="32"/>
          <w:szCs w:val="32"/>
        </w:rPr>
        <w:t xml:space="preserve"> padi.</w:t>
      </w:r>
    </w:p>
    <w:p w14:paraId="212E269C" w14:textId="77777777" w:rsidR="000022A5" w:rsidRPr="000022A5" w:rsidRDefault="000022A5" w:rsidP="000022A5">
      <w:pPr>
        <w:pStyle w:val="ListParagraph"/>
        <w:rPr>
          <w:b/>
          <w:bCs/>
          <w:iCs/>
          <w:sz w:val="32"/>
          <w:szCs w:val="32"/>
        </w:rPr>
      </w:pPr>
    </w:p>
    <w:p w14:paraId="4B29E475" w14:textId="29EFD871" w:rsidR="000022A5" w:rsidRPr="000022A5" w:rsidRDefault="000022A5" w:rsidP="00740188">
      <w:pPr>
        <w:pStyle w:val="ListParagraph"/>
        <w:numPr>
          <w:ilvl w:val="0"/>
          <w:numId w:val="32"/>
        </w:numPr>
        <w:rPr>
          <w:b/>
          <w:bCs/>
          <w:iCs/>
          <w:sz w:val="32"/>
          <w:szCs w:val="32"/>
        </w:rPr>
      </w:pPr>
      <w:r>
        <w:rPr>
          <w:b/>
          <w:bCs/>
          <w:i w:val="0"/>
          <w:sz w:val="32"/>
          <w:szCs w:val="32"/>
        </w:rPr>
        <w:t xml:space="preserve">POHAPATA- </w:t>
      </w:r>
      <w:r>
        <w:rPr>
          <w:i w:val="0"/>
          <w:sz w:val="32"/>
          <w:szCs w:val="32"/>
        </w:rPr>
        <w:t>IN A dance piece,when forming a crescendo at the final is called pohapata</w:t>
      </w:r>
    </w:p>
    <w:p w14:paraId="269660D1" w14:textId="77777777" w:rsidR="000022A5" w:rsidRPr="000022A5" w:rsidRDefault="000022A5" w:rsidP="000022A5">
      <w:pPr>
        <w:pStyle w:val="ListParagraph"/>
        <w:rPr>
          <w:b/>
          <w:bCs/>
          <w:iCs/>
          <w:sz w:val="32"/>
          <w:szCs w:val="32"/>
        </w:rPr>
      </w:pPr>
    </w:p>
    <w:p w14:paraId="06207788" w14:textId="2710E4AE" w:rsidR="000022A5" w:rsidRPr="00E84F95" w:rsidRDefault="007B73D4" w:rsidP="00740188">
      <w:pPr>
        <w:pStyle w:val="ListParagraph"/>
        <w:numPr>
          <w:ilvl w:val="0"/>
          <w:numId w:val="32"/>
        </w:numPr>
        <w:rPr>
          <w:b/>
          <w:bCs/>
          <w:iCs/>
          <w:sz w:val="32"/>
          <w:szCs w:val="32"/>
        </w:rPr>
      </w:pPr>
      <w:r>
        <w:rPr>
          <w:b/>
          <w:bCs/>
          <w:i w:val="0"/>
          <w:sz w:val="32"/>
          <w:szCs w:val="32"/>
        </w:rPr>
        <w:t xml:space="preserve">JHULA- </w:t>
      </w:r>
      <w:r w:rsidR="004D705C">
        <w:rPr>
          <w:i w:val="0"/>
          <w:sz w:val="32"/>
          <w:szCs w:val="32"/>
        </w:rPr>
        <w:t>TAAL of six matras where the vibhaag is of</w:t>
      </w:r>
      <w:r w:rsidR="00E84F95">
        <w:rPr>
          <w:i w:val="0"/>
          <w:sz w:val="32"/>
          <w:szCs w:val="32"/>
        </w:rPr>
        <w:t xml:space="preserve"> 3-3</w:t>
      </w:r>
    </w:p>
    <w:p w14:paraId="644967B8" w14:textId="77777777" w:rsidR="00E84F95" w:rsidRPr="00E84F95" w:rsidRDefault="00E84F95" w:rsidP="00E84F95">
      <w:pPr>
        <w:pStyle w:val="ListParagraph"/>
        <w:rPr>
          <w:b/>
          <w:bCs/>
          <w:iCs/>
          <w:sz w:val="32"/>
          <w:szCs w:val="32"/>
        </w:rPr>
      </w:pPr>
    </w:p>
    <w:p w14:paraId="7B96D3D4" w14:textId="40ACE4F8" w:rsidR="00E84F95" w:rsidRPr="007A41ED" w:rsidRDefault="00E84F95" w:rsidP="00740188">
      <w:pPr>
        <w:pStyle w:val="ListParagraph"/>
        <w:numPr>
          <w:ilvl w:val="0"/>
          <w:numId w:val="32"/>
        </w:numPr>
        <w:rPr>
          <w:b/>
          <w:bCs/>
          <w:iCs/>
          <w:sz w:val="32"/>
          <w:szCs w:val="32"/>
        </w:rPr>
      </w:pPr>
      <w:r>
        <w:rPr>
          <w:b/>
          <w:bCs/>
          <w:i w:val="0"/>
          <w:sz w:val="32"/>
          <w:szCs w:val="32"/>
        </w:rPr>
        <w:t xml:space="preserve">MAANA </w:t>
      </w:r>
      <w:r w:rsidR="00F916F3">
        <w:rPr>
          <w:b/>
          <w:bCs/>
          <w:i w:val="0"/>
          <w:sz w:val="32"/>
          <w:szCs w:val="32"/>
        </w:rPr>
        <w:t xml:space="preserve">OR TIHAYI – </w:t>
      </w:r>
      <w:r w:rsidR="00F916F3">
        <w:rPr>
          <w:i w:val="0"/>
          <w:sz w:val="32"/>
          <w:szCs w:val="32"/>
        </w:rPr>
        <w:t xml:space="preserve">IN the concluding part of the </w:t>
      </w:r>
      <w:r w:rsidR="007A41ED">
        <w:rPr>
          <w:i w:val="0"/>
          <w:sz w:val="32"/>
          <w:szCs w:val="32"/>
        </w:rPr>
        <w:t>arsa,when a phrase is repeated 3times ,it is calledManna or Tihayi</w:t>
      </w:r>
    </w:p>
    <w:p w14:paraId="02933910" w14:textId="77777777" w:rsidR="007A41ED" w:rsidRPr="007A41ED" w:rsidRDefault="007A41ED" w:rsidP="007A41ED">
      <w:pPr>
        <w:pStyle w:val="ListParagraph"/>
        <w:rPr>
          <w:b/>
          <w:bCs/>
          <w:iCs/>
          <w:sz w:val="32"/>
          <w:szCs w:val="32"/>
        </w:rPr>
      </w:pPr>
    </w:p>
    <w:p w14:paraId="71707707" w14:textId="0FFA53D4" w:rsidR="007A41ED" w:rsidRPr="00855937" w:rsidRDefault="007A41ED" w:rsidP="00740188">
      <w:pPr>
        <w:pStyle w:val="ListParagraph"/>
        <w:numPr>
          <w:ilvl w:val="0"/>
          <w:numId w:val="32"/>
        </w:numPr>
        <w:rPr>
          <w:b/>
          <w:bCs/>
          <w:iCs/>
          <w:sz w:val="32"/>
          <w:szCs w:val="32"/>
        </w:rPr>
      </w:pPr>
      <w:r>
        <w:rPr>
          <w:b/>
          <w:bCs/>
          <w:i w:val="0"/>
          <w:sz w:val="32"/>
          <w:szCs w:val="32"/>
        </w:rPr>
        <w:t xml:space="preserve">BAANI- </w:t>
      </w:r>
      <w:r w:rsidR="00AD7762">
        <w:rPr>
          <w:i w:val="0"/>
          <w:sz w:val="32"/>
          <w:szCs w:val="32"/>
        </w:rPr>
        <w:t>DIFFERENT SOUNDS PLAYED ON MARDALA IS CALLED BANI FOR EXMPLE,</w:t>
      </w:r>
      <w:r w:rsidR="005143DF">
        <w:rPr>
          <w:i w:val="0"/>
          <w:sz w:val="32"/>
          <w:szCs w:val="32"/>
        </w:rPr>
        <w:t xml:space="preserve">DHA, DHI, NA </w:t>
      </w:r>
      <w:r w:rsidR="00A61BC3">
        <w:rPr>
          <w:i w:val="0"/>
          <w:sz w:val="32"/>
          <w:szCs w:val="32"/>
        </w:rPr>
        <w:t xml:space="preserve"> </w:t>
      </w:r>
      <w:r w:rsidR="00855937">
        <w:rPr>
          <w:i w:val="0"/>
          <w:sz w:val="32"/>
          <w:szCs w:val="32"/>
        </w:rPr>
        <w:t>TA, THI.</w:t>
      </w:r>
    </w:p>
    <w:p w14:paraId="6F4E97DB" w14:textId="77777777" w:rsidR="00855937" w:rsidRPr="00855937" w:rsidRDefault="00855937" w:rsidP="00855937">
      <w:pPr>
        <w:pStyle w:val="ListParagraph"/>
        <w:rPr>
          <w:b/>
          <w:bCs/>
          <w:iCs/>
          <w:sz w:val="32"/>
          <w:szCs w:val="32"/>
        </w:rPr>
      </w:pPr>
    </w:p>
    <w:p w14:paraId="5BE80682" w14:textId="717945C7" w:rsidR="00855937" w:rsidRPr="001669C9" w:rsidRDefault="00D31760" w:rsidP="00740188">
      <w:pPr>
        <w:pStyle w:val="ListParagraph"/>
        <w:numPr>
          <w:ilvl w:val="0"/>
          <w:numId w:val="32"/>
        </w:numPr>
        <w:rPr>
          <w:b/>
          <w:bCs/>
          <w:iCs/>
          <w:sz w:val="32"/>
          <w:szCs w:val="32"/>
        </w:rPr>
      </w:pPr>
      <w:r>
        <w:rPr>
          <w:b/>
          <w:bCs/>
          <w:i w:val="0"/>
          <w:sz w:val="32"/>
          <w:szCs w:val="32"/>
        </w:rPr>
        <w:t xml:space="preserve">UKUTA – </w:t>
      </w:r>
      <w:r>
        <w:rPr>
          <w:i w:val="0"/>
          <w:sz w:val="32"/>
          <w:szCs w:val="32"/>
        </w:rPr>
        <w:t>THE group of two or three matras is called ukuta,for example</w:t>
      </w:r>
      <w:r w:rsidR="001669C9">
        <w:rPr>
          <w:i w:val="0"/>
          <w:sz w:val="32"/>
          <w:szCs w:val="32"/>
        </w:rPr>
        <w:t>,jhe na,Kar Tak, Gadi Gana.</w:t>
      </w:r>
    </w:p>
    <w:p w14:paraId="7CFF518F" w14:textId="77777777" w:rsidR="001669C9" w:rsidRPr="001669C9" w:rsidRDefault="001669C9" w:rsidP="001669C9">
      <w:pPr>
        <w:pStyle w:val="ListParagraph"/>
        <w:rPr>
          <w:b/>
          <w:bCs/>
          <w:iCs/>
          <w:sz w:val="32"/>
          <w:szCs w:val="32"/>
        </w:rPr>
      </w:pPr>
    </w:p>
    <w:p w14:paraId="6D089314" w14:textId="4FEB1E18" w:rsidR="001669C9" w:rsidRPr="005A4C18" w:rsidRDefault="005A4C18" w:rsidP="00740188">
      <w:pPr>
        <w:pStyle w:val="ListParagraph"/>
        <w:numPr>
          <w:ilvl w:val="0"/>
          <w:numId w:val="32"/>
        </w:numPr>
        <w:rPr>
          <w:b/>
          <w:bCs/>
          <w:iCs/>
          <w:sz w:val="32"/>
          <w:szCs w:val="32"/>
        </w:rPr>
      </w:pPr>
      <w:r>
        <w:rPr>
          <w:b/>
          <w:bCs/>
          <w:i w:val="0"/>
          <w:sz w:val="32"/>
          <w:szCs w:val="32"/>
        </w:rPr>
        <w:t xml:space="preserve">KHANDI – </w:t>
      </w:r>
      <w:r>
        <w:rPr>
          <w:i w:val="0"/>
          <w:sz w:val="32"/>
          <w:szCs w:val="32"/>
        </w:rPr>
        <w:t>A part of taal which is musical but has less maatras than taal is called khandi for example, kartakgadiganadha.</w:t>
      </w:r>
    </w:p>
    <w:p w14:paraId="6CAE6815" w14:textId="77777777" w:rsidR="005A4C18" w:rsidRPr="005A4C18" w:rsidRDefault="005A4C18" w:rsidP="005A4C18">
      <w:pPr>
        <w:pStyle w:val="ListParagraph"/>
        <w:rPr>
          <w:b/>
          <w:bCs/>
          <w:iCs/>
          <w:sz w:val="32"/>
          <w:szCs w:val="32"/>
        </w:rPr>
      </w:pPr>
    </w:p>
    <w:p w14:paraId="1ADEB40F" w14:textId="091C9F38" w:rsidR="005A4C18" w:rsidRPr="00CA374E" w:rsidRDefault="00CA374E" w:rsidP="00740188">
      <w:pPr>
        <w:pStyle w:val="ListParagraph"/>
        <w:numPr>
          <w:ilvl w:val="0"/>
          <w:numId w:val="32"/>
        </w:numPr>
        <w:rPr>
          <w:b/>
          <w:bCs/>
          <w:iCs/>
          <w:sz w:val="32"/>
          <w:szCs w:val="32"/>
        </w:rPr>
      </w:pPr>
      <w:r>
        <w:rPr>
          <w:b/>
          <w:bCs/>
          <w:i w:val="0"/>
          <w:sz w:val="32"/>
          <w:szCs w:val="32"/>
        </w:rPr>
        <w:t>TANDAVA -</w:t>
      </w:r>
      <w:r>
        <w:rPr>
          <w:i w:val="0"/>
          <w:sz w:val="32"/>
          <w:szCs w:val="32"/>
        </w:rPr>
        <w:t>It is that aspect of dance which is rigorous and masculine. This is to ahow movements of male vigour.This was first danced by shiva and taught to his disciple Tandu.</w:t>
      </w:r>
    </w:p>
    <w:p w14:paraId="4620CC30" w14:textId="77777777" w:rsidR="00CA374E" w:rsidRPr="00CA374E" w:rsidRDefault="00CA374E" w:rsidP="00CA374E">
      <w:pPr>
        <w:pStyle w:val="ListParagraph"/>
        <w:rPr>
          <w:b/>
          <w:bCs/>
          <w:iCs/>
          <w:sz w:val="32"/>
          <w:szCs w:val="32"/>
        </w:rPr>
      </w:pPr>
    </w:p>
    <w:p w14:paraId="7BA00D07" w14:textId="56BD82BF" w:rsidR="00CA374E" w:rsidRPr="007A0CE8" w:rsidRDefault="007A0CE8" w:rsidP="00740188">
      <w:pPr>
        <w:pStyle w:val="ListParagraph"/>
        <w:numPr>
          <w:ilvl w:val="0"/>
          <w:numId w:val="32"/>
        </w:numPr>
        <w:rPr>
          <w:b/>
          <w:bCs/>
          <w:iCs/>
          <w:sz w:val="32"/>
          <w:szCs w:val="32"/>
        </w:rPr>
      </w:pPr>
      <w:r>
        <w:rPr>
          <w:b/>
          <w:bCs/>
          <w:i w:val="0"/>
          <w:sz w:val="32"/>
          <w:szCs w:val="32"/>
        </w:rPr>
        <w:t xml:space="preserve">LASYA – </w:t>
      </w:r>
      <w:r>
        <w:rPr>
          <w:i w:val="0"/>
          <w:sz w:val="32"/>
          <w:szCs w:val="32"/>
        </w:rPr>
        <w:t>lasya id the soft and feminine dance using the graceful movement. It wad first danced by parvati and then taught to usha daughtet of Banasur.</w:t>
      </w:r>
    </w:p>
    <w:p w14:paraId="6A76D2B7" w14:textId="77777777" w:rsidR="007A0CE8" w:rsidRPr="007A0CE8" w:rsidRDefault="007A0CE8" w:rsidP="007A0CE8">
      <w:pPr>
        <w:pStyle w:val="ListParagraph"/>
        <w:rPr>
          <w:b/>
          <w:bCs/>
          <w:iCs/>
          <w:sz w:val="32"/>
          <w:szCs w:val="32"/>
        </w:rPr>
      </w:pPr>
    </w:p>
    <w:p w14:paraId="24CD13A1" w14:textId="77777777" w:rsidR="007A0CE8" w:rsidRDefault="007A0CE8" w:rsidP="007A0CE8">
      <w:pPr>
        <w:ind w:left="720"/>
        <w:rPr>
          <w:b/>
          <w:bCs/>
          <w:iCs/>
          <w:sz w:val="32"/>
          <w:szCs w:val="32"/>
        </w:rPr>
      </w:pPr>
    </w:p>
    <w:p w14:paraId="2E269575" w14:textId="77777777" w:rsidR="00FF4E89" w:rsidRDefault="00FF4E89" w:rsidP="007A0CE8">
      <w:pPr>
        <w:ind w:left="720"/>
        <w:rPr>
          <w:b/>
          <w:bCs/>
          <w:iCs/>
          <w:sz w:val="32"/>
          <w:szCs w:val="32"/>
        </w:rPr>
      </w:pPr>
    </w:p>
    <w:p w14:paraId="5A54E024" w14:textId="77777777" w:rsidR="00FF4E89" w:rsidRDefault="00FF4E89" w:rsidP="007A0CE8">
      <w:pPr>
        <w:ind w:left="720"/>
        <w:rPr>
          <w:b/>
          <w:bCs/>
          <w:iCs/>
          <w:sz w:val="32"/>
          <w:szCs w:val="32"/>
        </w:rPr>
      </w:pPr>
    </w:p>
    <w:p w14:paraId="5D4A608F" w14:textId="77777777" w:rsidR="00FF4E89" w:rsidRDefault="00FF4E89" w:rsidP="007A0CE8">
      <w:pPr>
        <w:ind w:left="720"/>
        <w:rPr>
          <w:b/>
          <w:bCs/>
          <w:iCs/>
          <w:sz w:val="32"/>
          <w:szCs w:val="32"/>
        </w:rPr>
      </w:pPr>
    </w:p>
    <w:p w14:paraId="2BABF078" w14:textId="66C7F361" w:rsidR="00483C55" w:rsidRPr="00382BA7" w:rsidRDefault="00382BA7" w:rsidP="00382BA7">
      <w:pPr>
        <w:rPr>
          <w:b/>
          <w:bCs/>
          <w:iCs/>
          <w:sz w:val="32"/>
          <w:szCs w:val="32"/>
        </w:rPr>
      </w:pPr>
      <w:r>
        <w:rPr>
          <w:b/>
          <w:bCs/>
          <w:iCs/>
          <w:sz w:val="32"/>
          <w:szCs w:val="32"/>
        </w:rPr>
        <w:lastRenderedPageBreak/>
        <w:t xml:space="preserve">              </w:t>
      </w:r>
      <w:r w:rsidR="00483C55" w:rsidRPr="00382BA7">
        <w:rPr>
          <w:b/>
          <w:bCs/>
          <w:iCs/>
          <w:sz w:val="32"/>
          <w:szCs w:val="32"/>
        </w:rPr>
        <w:t>ELEMENTS OF DANCE</w:t>
      </w:r>
    </w:p>
    <w:p w14:paraId="5AC2C491" w14:textId="7039928A" w:rsidR="00483C55" w:rsidRDefault="00483C55" w:rsidP="00483C55">
      <w:pPr>
        <w:pStyle w:val="ListParagraph"/>
        <w:numPr>
          <w:ilvl w:val="0"/>
          <w:numId w:val="33"/>
        </w:numPr>
        <w:rPr>
          <w:b/>
          <w:bCs/>
          <w:iCs/>
          <w:sz w:val="32"/>
          <w:szCs w:val="32"/>
        </w:rPr>
      </w:pPr>
      <w:r>
        <w:rPr>
          <w:b/>
          <w:bCs/>
          <w:iCs/>
          <w:sz w:val="32"/>
          <w:szCs w:val="32"/>
        </w:rPr>
        <w:t>NRITTA</w:t>
      </w:r>
    </w:p>
    <w:p w14:paraId="0010E50C" w14:textId="3F8DC58D" w:rsidR="00483C55" w:rsidRDefault="006C5B66" w:rsidP="00483C55">
      <w:pPr>
        <w:pStyle w:val="ListParagraph"/>
        <w:ind w:left="1440"/>
        <w:rPr>
          <w:i w:val="0"/>
          <w:sz w:val="32"/>
          <w:szCs w:val="32"/>
        </w:rPr>
      </w:pPr>
      <w:r>
        <w:rPr>
          <w:i w:val="0"/>
          <w:sz w:val="32"/>
          <w:szCs w:val="32"/>
        </w:rPr>
        <w:t>It is that aspect of dance which has the rhythmic element. It interprets of dance which has the rhythmic element. It interprets the language of rhythm with the help of body movements, absent of any textual or emotive element</w:t>
      </w:r>
    </w:p>
    <w:p w14:paraId="0E6FA7B8" w14:textId="77777777" w:rsidR="006C5B66" w:rsidRDefault="006C5B66" w:rsidP="00483C55">
      <w:pPr>
        <w:pStyle w:val="ListParagraph"/>
        <w:ind w:left="1440"/>
        <w:rPr>
          <w:i w:val="0"/>
          <w:sz w:val="32"/>
          <w:szCs w:val="32"/>
        </w:rPr>
      </w:pPr>
    </w:p>
    <w:p w14:paraId="4054EABE" w14:textId="14B8161B" w:rsidR="00FF4E89" w:rsidRPr="00321B6F" w:rsidRDefault="00321B6F" w:rsidP="00FF4E89">
      <w:pPr>
        <w:pStyle w:val="ListParagraph"/>
        <w:numPr>
          <w:ilvl w:val="0"/>
          <w:numId w:val="33"/>
        </w:numPr>
        <w:rPr>
          <w:i w:val="0"/>
          <w:sz w:val="32"/>
          <w:szCs w:val="32"/>
        </w:rPr>
      </w:pPr>
      <w:r>
        <w:rPr>
          <w:b/>
          <w:bCs/>
          <w:iCs/>
          <w:sz w:val="32"/>
          <w:szCs w:val="32"/>
        </w:rPr>
        <w:t>NRITYA</w:t>
      </w:r>
    </w:p>
    <w:p w14:paraId="06A704A8" w14:textId="28E6B715" w:rsidR="00321B6F" w:rsidRDefault="00321B6F" w:rsidP="00321B6F">
      <w:pPr>
        <w:pStyle w:val="ListParagraph"/>
        <w:ind w:left="1440"/>
        <w:rPr>
          <w:i w:val="0"/>
          <w:sz w:val="32"/>
          <w:szCs w:val="32"/>
        </w:rPr>
      </w:pPr>
      <w:r w:rsidRPr="00321B6F">
        <w:rPr>
          <w:i w:val="0"/>
          <w:sz w:val="32"/>
          <w:szCs w:val="32"/>
        </w:rPr>
        <w:t xml:space="preserve">Combination of rhythm with </w:t>
      </w:r>
      <w:r w:rsidR="007C7CB1">
        <w:rPr>
          <w:i w:val="0"/>
          <w:sz w:val="32"/>
          <w:szCs w:val="32"/>
        </w:rPr>
        <w:t>expression.it conveys poetic meaning with  the help of expressions rhythmic gaits and posture, for example, varma,shabda, padam etc</w:t>
      </w:r>
    </w:p>
    <w:p w14:paraId="4AA1A3EC" w14:textId="77777777" w:rsidR="007C7CB1" w:rsidRDefault="007C7CB1" w:rsidP="00321B6F">
      <w:pPr>
        <w:pStyle w:val="ListParagraph"/>
        <w:ind w:left="1440"/>
        <w:rPr>
          <w:i w:val="0"/>
          <w:sz w:val="32"/>
          <w:szCs w:val="32"/>
        </w:rPr>
      </w:pPr>
    </w:p>
    <w:p w14:paraId="2E3C18A5" w14:textId="77777777" w:rsidR="007C7CB1" w:rsidRDefault="007C7CB1" w:rsidP="00321B6F">
      <w:pPr>
        <w:pStyle w:val="ListParagraph"/>
        <w:ind w:left="1440"/>
        <w:rPr>
          <w:i w:val="0"/>
          <w:sz w:val="32"/>
          <w:szCs w:val="32"/>
        </w:rPr>
      </w:pPr>
    </w:p>
    <w:p w14:paraId="1E2E0D78" w14:textId="1AAA56EF" w:rsidR="007C7CB1" w:rsidRPr="00DE55CA" w:rsidRDefault="00DE55CA" w:rsidP="00DE55CA">
      <w:pPr>
        <w:pStyle w:val="ListParagraph"/>
        <w:numPr>
          <w:ilvl w:val="0"/>
          <w:numId w:val="33"/>
        </w:numPr>
        <w:rPr>
          <w:sz w:val="32"/>
          <w:szCs w:val="32"/>
        </w:rPr>
      </w:pPr>
      <w:r w:rsidRPr="00DE55CA">
        <w:rPr>
          <w:b/>
          <w:bCs/>
          <w:iCs/>
          <w:sz w:val="32"/>
          <w:szCs w:val="32"/>
        </w:rPr>
        <w:t>NATYA</w:t>
      </w:r>
    </w:p>
    <w:p w14:paraId="20F93402" w14:textId="2F4EA9F9" w:rsidR="00DE55CA" w:rsidRDefault="00DE55CA" w:rsidP="00DE55CA">
      <w:pPr>
        <w:pStyle w:val="ListParagraph"/>
        <w:ind w:left="1440"/>
        <w:rPr>
          <w:b/>
          <w:bCs/>
          <w:iCs/>
          <w:sz w:val="32"/>
          <w:szCs w:val="32"/>
        </w:rPr>
      </w:pPr>
    </w:p>
    <w:p w14:paraId="58CF99DD" w14:textId="0DE1211F" w:rsidR="00DE55CA" w:rsidRDefault="00DE55CA" w:rsidP="00DE55CA">
      <w:pPr>
        <w:pStyle w:val="ListParagraph"/>
        <w:ind w:left="1440"/>
        <w:rPr>
          <w:iCs/>
          <w:sz w:val="32"/>
          <w:szCs w:val="32"/>
        </w:rPr>
      </w:pPr>
      <w:r>
        <w:rPr>
          <w:iCs/>
          <w:sz w:val="32"/>
          <w:szCs w:val="32"/>
        </w:rPr>
        <w:t>This is tge dramatic element in dance which is performrd by differenr charactdrs portraying a story or a theme. The story or theme could be from Ramayan or Mahabharata.</w:t>
      </w:r>
    </w:p>
    <w:p w14:paraId="4B9CB7EA" w14:textId="6FCCB410" w:rsidR="00401DD0" w:rsidRDefault="00401DD0" w:rsidP="00DE55CA">
      <w:pPr>
        <w:pStyle w:val="ListParagraph"/>
        <w:ind w:left="1440"/>
        <w:rPr>
          <w:iCs/>
          <w:sz w:val="32"/>
          <w:szCs w:val="32"/>
        </w:rPr>
      </w:pPr>
    </w:p>
    <w:p w14:paraId="1B24C3CC" w14:textId="77777777" w:rsidR="00401DD0" w:rsidRDefault="00401DD0">
      <w:pPr>
        <w:rPr>
          <w:i/>
          <w:iCs/>
          <w:sz w:val="32"/>
          <w:szCs w:val="32"/>
        </w:rPr>
      </w:pPr>
      <w:r>
        <w:rPr>
          <w:iCs/>
          <w:sz w:val="32"/>
          <w:szCs w:val="32"/>
        </w:rPr>
        <w:br w:type="page"/>
      </w:r>
    </w:p>
    <w:p w14:paraId="683C63C7" w14:textId="38C3E301" w:rsidR="00AF79E9" w:rsidRDefault="00A3306A" w:rsidP="00DE55CA">
      <w:pPr>
        <w:pStyle w:val="ListParagraph"/>
        <w:ind w:left="1440"/>
        <w:rPr>
          <w:b/>
          <w:bCs/>
          <w:i w:val="0"/>
          <w:sz w:val="32"/>
          <w:szCs w:val="32"/>
        </w:rPr>
      </w:pPr>
      <w:r>
        <w:rPr>
          <w:b/>
          <w:bCs/>
          <w:i w:val="0"/>
          <w:sz w:val="32"/>
          <w:szCs w:val="32"/>
        </w:rPr>
        <w:lastRenderedPageBreak/>
        <w:t>BELI AND ANGA, PRATYANGA, UPANGA</w:t>
      </w:r>
    </w:p>
    <w:p w14:paraId="67F5D14C" w14:textId="77777777" w:rsidR="00A3306A" w:rsidRDefault="00A3306A" w:rsidP="00DE55CA">
      <w:pPr>
        <w:pStyle w:val="ListParagraph"/>
        <w:ind w:left="1440"/>
        <w:rPr>
          <w:b/>
          <w:bCs/>
          <w:i w:val="0"/>
          <w:sz w:val="32"/>
          <w:szCs w:val="32"/>
        </w:rPr>
      </w:pPr>
    </w:p>
    <w:p w14:paraId="1861D745" w14:textId="77777777" w:rsidR="00A3306A" w:rsidRDefault="00A3306A" w:rsidP="00DE55CA">
      <w:pPr>
        <w:pStyle w:val="ListParagraph"/>
        <w:ind w:left="1440"/>
        <w:rPr>
          <w:b/>
          <w:bCs/>
          <w:i w:val="0"/>
          <w:sz w:val="32"/>
          <w:szCs w:val="32"/>
        </w:rPr>
      </w:pPr>
    </w:p>
    <w:p w14:paraId="26F67DC4" w14:textId="40F49644" w:rsidR="00A3306A" w:rsidRPr="00B941FA" w:rsidRDefault="00B941FA" w:rsidP="00DE55CA">
      <w:pPr>
        <w:pStyle w:val="ListParagraph"/>
        <w:ind w:left="1440"/>
        <w:rPr>
          <w:b/>
          <w:bCs/>
          <w:i w:val="0"/>
          <w:sz w:val="32"/>
          <w:szCs w:val="32"/>
        </w:rPr>
      </w:pPr>
      <w:r>
        <w:rPr>
          <w:b/>
          <w:bCs/>
          <w:i w:val="0"/>
          <w:sz w:val="32"/>
          <w:szCs w:val="32"/>
        </w:rPr>
        <w:t>BELI</w:t>
      </w:r>
    </w:p>
    <w:p w14:paraId="5F58A3C2" w14:textId="502DB8D4" w:rsidR="00B941FA" w:rsidRDefault="00B941FA" w:rsidP="00DE55CA">
      <w:pPr>
        <w:pStyle w:val="ListParagraph"/>
        <w:ind w:left="1440"/>
        <w:rPr>
          <w:iCs/>
          <w:sz w:val="32"/>
          <w:szCs w:val="32"/>
        </w:rPr>
      </w:pPr>
      <w:r>
        <w:rPr>
          <w:b/>
          <w:bCs/>
          <w:iCs/>
          <w:sz w:val="32"/>
          <w:szCs w:val="32"/>
        </w:rPr>
        <w:t xml:space="preserve"> “</w:t>
      </w:r>
      <w:r>
        <w:rPr>
          <w:iCs/>
          <w:sz w:val="32"/>
          <w:szCs w:val="32"/>
        </w:rPr>
        <w:t>utha Baitha thiya chali,</w:t>
      </w:r>
    </w:p>
    <w:p w14:paraId="17D9529F" w14:textId="3CABD170" w:rsidR="00B941FA" w:rsidRDefault="00B941FA" w:rsidP="00DE55CA">
      <w:pPr>
        <w:pStyle w:val="ListParagraph"/>
        <w:ind w:left="1440"/>
        <w:rPr>
          <w:iCs/>
          <w:sz w:val="32"/>
          <w:szCs w:val="32"/>
        </w:rPr>
      </w:pPr>
      <w:r>
        <w:rPr>
          <w:iCs/>
          <w:sz w:val="32"/>
          <w:szCs w:val="32"/>
        </w:rPr>
        <w:t>Bhudha bhasa bhauri pali,</w:t>
      </w:r>
    </w:p>
    <w:p w14:paraId="437BBE5D" w14:textId="798B41C0" w:rsidR="00B941FA" w:rsidRDefault="00B941FA" w:rsidP="00DE55CA">
      <w:pPr>
        <w:pStyle w:val="ListParagraph"/>
        <w:ind w:left="1440"/>
        <w:rPr>
          <w:iCs/>
          <w:sz w:val="32"/>
          <w:szCs w:val="32"/>
        </w:rPr>
      </w:pPr>
      <w:r>
        <w:rPr>
          <w:iCs/>
          <w:sz w:val="32"/>
          <w:szCs w:val="32"/>
        </w:rPr>
        <w:t>Odissi Nachara atha beli”</w:t>
      </w:r>
    </w:p>
    <w:p w14:paraId="659C22AA" w14:textId="77777777" w:rsidR="00B941FA" w:rsidRDefault="00B941FA" w:rsidP="00DE55CA">
      <w:pPr>
        <w:pStyle w:val="ListParagraph"/>
        <w:ind w:left="1440"/>
        <w:rPr>
          <w:iCs/>
          <w:sz w:val="32"/>
          <w:szCs w:val="32"/>
        </w:rPr>
      </w:pPr>
    </w:p>
    <w:p w14:paraId="18A4581C" w14:textId="6558A6D0" w:rsidR="00B941FA" w:rsidRDefault="00F36EDF" w:rsidP="00DE55CA">
      <w:pPr>
        <w:pStyle w:val="ListParagraph"/>
        <w:ind w:left="1440"/>
        <w:rPr>
          <w:i w:val="0"/>
          <w:sz w:val="32"/>
          <w:szCs w:val="32"/>
        </w:rPr>
      </w:pPr>
      <w:r>
        <w:rPr>
          <w:i w:val="0"/>
          <w:sz w:val="32"/>
          <w:szCs w:val="32"/>
        </w:rPr>
        <w:t>Beli body position, movements and pattern that are used particularly odissi dance are called Belis they are 8</w:t>
      </w:r>
      <w:r w:rsidR="007555B5">
        <w:rPr>
          <w:i w:val="0"/>
          <w:sz w:val="32"/>
          <w:szCs w:val="32"/>
        </w:rPr>
        <w:t xml:space="preserve"> in numbers</w:t>
      </w:r>
    </w:p>
    <w:p w14:paraId="676FA97E" w14:textId="77777777" w:rsidR="007555B5" w:rsidRDefault="007555B5" w:rsidP="00DE55CA">
      <w:pPr>
        <w:pStyle w:val="ListParagraph"/>
        <w:ind w:left="1440"/>
        <w:rPr>
          <w:i w:val="0"/>
          <w:sz w:val="32"/>
          <w:szCs w:val="32"/>
        </w:rPr>
      </w:pPr>
    </w:p>
    <w:p w14:paraId="6E97F6C0" w14:textId="0CDCD90B" w:rsidR="007555B5" w:rsidRPr="007555B5" w:rsidRDefault="007555B5" w:rsidP="007555B5">
      <w:pPr>
        <w:pStyle w:val="ListParagraph"/>
        <w:numPr>
          <w:ilvl w:val="0"/>
          <w:numId w:val="34"/>
        </w:numPr>
        <w:rPr>
          <w:b/>
          <w:bCs/>
          <w:sz w:val="32"/>
          <w:szCs w:val="32"/>
        </w:rPr>
      </w:pPr>
      <w:r w:rsidRPr="007555B5">
        <w:rPr>
          <w:b/>
          <w:bCs/>
          <w:sz w:val="32"/>
          <w:szCs w:val="32"/>
        </w:rPr>
        <w:t>Utha</w:t>
      </w:r>
    </w:p>
    <w:p w14:paraId="1F10AC28" w14:textId="77777777" w:rsidR="00B941FA" w:rsidRDefault="00B941FA" w:rsidP="00DE55CA">
      <w:pPr>
        <w:pStyle w:val="ListParagraph"/>
        <w:ind w:left="1440"/>
        <w:rPr>
          <w:b/>
          <w:bCs/>
          <w:iCs/>
          <w:sz w:val="32"/>
          <w:szCs w:val="32"/>
        </w:rPr>
      </w:pPr>
    </w:p>
    <w:p w14:paraId="6B509176" w14:textId="440658CE" w:rsidR="00D87A2D" w:rsidRDefault="00B7398F" w:rsidP="007F0058">
      <w:pPr>
        <w:pStyle w:val="ListParagraph"/>
        <w:ind w:left="2160"/>
        <w:rPr>
          <w:i w:val="0"/>
          <w:sz w:val="32"/>
          <w:szCs w:val="32"/>
        </w:rPr>
      </w:pPr>
      <w:r>
        <w:rPr>
          <w:i w:val="0"/>
          <w:sz w:val="32"/>
          <w:szCs w:val="32"/>
        </w:rPr>
        <w:t xml:space="preserve">Utha is any standimg position from ditting to standimg or to jump in astanding pose or just a standimg </w:t>
      </w:r>
      <w:r w:rsidR="00D87A2D">
        <w:rPr>
          <w:i w:val="0"/>
          <w:sz w:val="32"/>
          <w:szCs w:val="32"/>
        </w:rPr>
        <w:t>.</w:t>
      </w:r>
    </w:p>
    <w:p w14:paraId="795A1A35" w14:textId="77777777" w:rsidR="007F0058" w:rsidRPr="007F0058" w:rsidRDefault="007F0058" w:rsidP="007F0058">
      <w:pPr>
        <w:pStyle w:val="ListParagraph"/>
        <w:rPr>
          <w:i w:val="0"/>
          <w:sz w:val="32"/>
          <w:szCs w:val="32"/>
        </w:rPr>
      </w:pPr>
    </w:p>
    <w:p w14:paraId="3FE96F28" w14:textId="065B82E8" w:rsidR="007F0058" w:rsidRPr="007F0058" w:rsidRDefault="007F0058" w:rsidP="00D87A2D">
      <w:pPr>
        <w:pStyle w:val="ListParagraph"/>
        <w:numPr>
          <w:ilvl w:val="0"/>
          <w:numId w:val="34"/>
        </w:numPr>
        <w:rPr>
          <w:i w:val="0"/>
          <w:sz w:val="32"/>
          <w:szCs w:val="32"/>
        </w:rPr>
      </w:pPr>
      <w:r>
        <w:rPr>
          <w:b/>
          <w:bCs/>
          <w:iCs/>
          <w:sz w:val="32"/>
          <w:szCs w:val="32"/>
        </w:rPr>
        <w:t>BAITHA</w:t>
      </w:r>
    </w:p>
    <w:p w14:paraId="38C3F01D" w14:textId="57AE130D" w:rsidR="007F0058" w:rsidRDefault="005056B2" w:rsidP="007F0058">
      <w:pPr>
        <w:pStyle w:val="ListParagraph"/>
        <w:ind w:left="2160"/>
        <w:rPr>
          <w:i w:val="0"/>
          <w:sz w:val="32"/>
          <w:szCs w:val="32"/>
        </w:rPr>
      </w:pPr>
      <w:r>
        <w:rPr>
          <w:i w:val="0"/>
          <w:sz w:val="32"/>
          <w:szCs w:val="32"/>
        </w:rPr>
        <w:t>Baitha is any position in sitting to jump and shit</w:t>
      </w:r>
    </w:p>
    <w:p w14:paraId="2E472167" w14:textId="77777777" w:rsidR="005056B2" w:rsidRDefault="005056B2" w:rsidP="007F0058">
      <w:pPr>
        <w:pStyle w:val="ListParagraph"/>
        <w:ind w:left="2160"/>
        <w:rPr>
          <w:i w:val="0"/>
          <w:sz w:val="32"/>
          <w:szCs w:val="32"/>
        </w:rPr>
      </w:pPr>
    </w:p>
    <w:p w14:paraId="1E2FD1BF" w14:textId="7D3272AF" w:rsidR="005056B2" w:rsidRDefault="006B3D1C" w:rsidP="005056B2">
      <w:pPr>
        <w:pStyle w:val="ListParagraph"/>
        <w:numPr>
          <w:ilvl w:val="0"/>
          <w:numId w:val="34"/>
        </w:numPr>
        <w:rPr>
          <w:b/>
          <w:bCs/>
          <w:iCs/>
          <w:sz w:val="32"/>
          <w:szCs w:val="32"/>
        </w:rPr>
      </w:pPr>
      <w:r>
        <w:rPr>
          <w:b/>
          <w:bCs/>
          <w:iCs/>
          <w:sz w:val="32"/>
          <w:szCs w:val="32"/>
        </w:rPr>
        <w:t>THIYA</w:t>
      </w:r>
    </w:p>
    <w:p w14:paraId="17822045" w14:textId="258685CB" w:rsidR="00773A34" w:rsidRDefault="006B3D1C" w:rsidP="00773A34">
      <w:pPr>
        <w:pStyle w:val="ListParagraph"/>
        <w:numPr>
          <w:ilvl w:val="0"/>
          <w:numId w:val="34"/>
        </w:numPr>
        <w:rPr>
          <w:i w:val="0"/>
          <w:sz w:val="32"/>
          <w:szCs w:val="32"/>
        </w:rPr>
      </w:pPr>
      <w:r>
        <w:rPr>
          <w:i w:val="0"/>
          <w:sz w:val="32"/>
          <w:szCs w:val="32"/>
        </w:rPr>
        <w:t>Thiya is any redting podition, for expamle A</w:t>
      </w:r>
      <w:r w:rsidR="00773A34">
        <w:rPr>
          <w:i w:val="0"/>
          <w:sz w:val="32"/>
          <w:szCs w:val="32"/>
        </w:rPr>
        <w:t>Abhanga</w:t>
      </w:r>
    </w:p>
    <w:p w14:paraId="6370BDA2" w14:textId="27AC0FEB" w:rsidR="00773A34" w:rsidRPr="00CE15EC" w:rsidRDefault="00773A34" w:rsidP="00773A34">
      <w:pPr>
        <w:pStyle w:val="ListParagraph"/>
        <w:numPr>
          <w:ilvl w:val="0"/>
          <w:numId w:val="34"/>
        </w:numPr>
        <w:rPr>
          <w:b/>
          <w:bCs/>
          <w:iCs/>
          <w:sz w:val="32"/>
          <w:szCs w:val="32"/>
        </w:rPr>
      </w:pPr>
      <w:r w:rsidRPr="00CE15EC">
        <w:rPr>
          <w:b/>
          <w:bCs/>
          <w:iCs/>
          <w:sz w:val="32"/>
          <w:szCs w:val="32"/>
        </w:rPr>
        <w:lastRenderedPageBreak/>
        <w:t>Chali</w:t>
      </w:r>
    </w:p>
    <w:p w14:paraId="27E48E2C" w14:textId="6C9C6651" w:rsidR="00CE15EC" w:rsidRPr="00744107" w:rsidRDefault="00744107" w:rsidP="00744107">
      <w:pPr>
        <w:rPr>
          <w:sz w:val="32"/>
          <w:szCs w:val="32"/>
        </w:rPr>
      </w:pPr>
      <w:r>
        <w:rPr>
          <w:sz w:val="32"/>
          <w:szCs w:val="32"/>
        </w:rPr>
        <w:t xml:space="preserve">                    </w:t>
      </w:r>
      <w:r w:rsidR="00CE15EC" w:rsidRPr="00744107">
        <w:rPr>
          <w:sz w:val="32"/>
          <w:szCs w:val="32"/>
        </w:rPr>
        <w:t>Chali is kind of walk in odissi</w:t>
      </w:r>
    </w:p>
    <w:p w14:paraId="22653E6A" w14:textId="242A6607" w:rsidR="00CE15EC" w:rsidRDefault="00CE15EC" w:rsidP="00CE15EC">
      <w:pPr>
        <w:pStyle w:val="ListParagraph"/>
        <w:numPr>
          <w:ilvl w:val="0"/>
          <w:numId w:val="34"/>
        </w:numPr>
        <w:rPr>
          <w:b/>
          <w:bCs/>
          <w:iCs/>
          <w:sz w:val="32"/>
          <w:szCs w:val="32"/>
        </w:rPr>
      </w:pPr>
      <w:r>
        <w:rPr>
          <w:b/>
          <w:bCs/>
          <w:iCs/>
          <w:sz w:val="32"/>
          <w:szCs w:val="32"/>
        </w:rPr>
        <w:t>BUDHA</w:t>
      </w:r>
    </w:p>
    <w:p w14:paraId="0DAB1FCF" w14:textId="155D25FE" w:rsidR="00AA4989" w:rsidRDefault="00AA4989" w:rsidP="00AA4989">
      <w:pPr>
        <w:pStyle w:val="ListParagraph"/>
        <w:ind w:left="2160"/>
        <w:rPr>
          <w:i w:val="0"/>
          <w:sz w:val="32"/>
          <w:szCs w:val="32"/>
        </w:rPr>
      </w:pPr>
      <w:r>
        <w:rPr>
          <w:i w:val="0"/>
          <w:sz w:val="32"/>
          <w:szCs w:val="32"/>
        </w:rPr>
        <w:t>Budha is odissiovements that shows happiness and joy.Hands are generalay raised yo express joy.</w:t>
      </w:r>
    </w:p>
    <w:p w14:paraId="1A9E5AF3" w14:textId="77777777" w:rsidR="00D8674A" w:rsidRDefault="00D8674A" w:rsidP="00AA4989">
      <w:pPr>
        <w:pStyle w:val="ListParagraph"/>
        <w:ind w:left="2160"/>
        <w:rPr>
          <w:i w:val="0"/>
          <w:sz w:val="32"/>
          <w:szCs w:val="32"/>
        </w:rPr>
      </w:pPr>
    </w:p>
    <w:p w14:paraId="3C7A60C0" w14:textId="58D5CFBE" w:rsidR="00D8674A" w:rsidRDefault="00D8674A" w:rsidP="00D8674A">
      <w:pPr>
        <w:pStyle w:val="ListParagraph"/>
        <w:numPr>
          <w:ilvl w:val="0"/>
          <w:numId w:val="34"/>
        </w:numPr>
        <w:rPr>
          <w:b/>
          <w:bCs/>
          <w:iCs/>
          <w:sz w:val="32"/>
          <w:szCs w:val="32"/>
        </w:rPr>
      </w:pPr>
      <w:r>
        <w:rPr>
          <w:b/>
          <w:bCs/>
          <w:iCs/>
          <w:sz w:val="32"/>
          <w:szCs w:val="32"/>
        </w:rPr>
        <w:t>Bhosa</w:t>
      </w:r>
    </w:p>
    <w:p w14:paraId="29005F13" w14:textId="2C81E063" w:rsidR="00D8674A" w:rsidRDefault="00D8674A" w:rsidP="00D8674A">
      <w:pPr>
        <w:pStyle w:val="ListParagraph"/>
        <w:ind w:left="2160"/>
        <w:rPr>
          <w:i w:val="0"/>
          <w:sz w:val="32"/>
          <w:szCs w:val="32"/>
        </w:rPr>
      </w:pPr>
      <w:r>
        <w:rPr>
          <w:i w:val="0"/>
          <w:sz w:val="32"/>
          <w:szCs w:val="32"/>
        </w:rPr>
        <w:t>Bhosa is any waving movement.</w:t>
      </w:r>
    </w:p>
    <w:p w14:paraId="49A08F02" w14:textId="7F462D08" w:rsidR="000F5DC8" w:rsidRDefault="003F5674" w:rsidP="000F5DC8">
      <w:pPr>
        <w:pStyle w:val="ListParagraph"/>
        <w:numPr>
          <w:ilvl w:val="0"/>
          <w:numId w:val="34"/>
        </w:numPr>
        <w:rPr>
          <w:b/>
          <w:bCs/>
          <w:iCs/>
          <w:sz w:val="32"/>
          <w:szCs w:val="32"/>
        </w:rPr>
      </w:pPr>
      <w:r w:rsidRPr="000F5DC8">
        <w:rPr>
          <w:b/>
          <w:bCs/>
          <w:iCs/>
          <w:sz w:val="32"/>
          <w:szCs w:val="32"/>
        </w:rPr>
        <w:t>B</w:t>
      </w:r>
      <w:r w:rsidR="000F5DC8" w:rsidRPr="000F5DC8">
        <w:rPr>
          <w:b/>
          <w:bCs/>
          <w:iCs/>
          <w:sz w:val="32"/>
          <w:szCs w:val="32"/>
        </w:rPr>
        <w:t>hauri</w:t>
      </w:r>
    </w:p>
    <w:p w14:paraId="6220921C" w14:textId="05495CEE" w:rsidR="003F5674" w:rsidRDefault="003F5674" w:rsidP="003F5674">
      <w:pPr>
        <w:pStyle w:val="ListParagraph"/>
        <w:ind w:left="2160"/>
        <w:rPr>
          <w:i w:val="0"/>
          <w:sz w:val="32"/>
          <w:szCs w:val="32"/>
        </w:rPr>
      </w:pPr>
      <w:r>
        <w:rPr>
          <w:i w:val="0"/>
          <w:sz w:val="32"/>
          <w:szCs w:val="32"/>
        </w:rPr>
        <w:t>Bhauri is various kinds of spins used in odissi dance.</w:t>
      </w:r>
    </w:p>
    <w:p w14:paraId="1BFC1A89" w14:textId="6727C0AD" w:rsidR="003F5674" w:rsidRDefault="00B774B7" w:rsidP="00B774B7">
      <w:pPr>
        <w:pStyle w:val="ListParagraph"/>
        <w:numPr>
          <w:ilvl w:val="0"/>
          <w:numId w:val="34"/>
        </w:numPr>
        <w:rPr>
          <w:b/>
          <w:bCs/>
          <w:iCs/>
          <w:sz w:val="32"/>
          <w:szCs w:val="32"/>
        </w:rPr>
      </w:pPr>
      <w:r>
        <w:rPr>
          <w:b/>
          <w:bCs/>
          <w:iCs/>
          <w:sz w:val="32"/>
          <w:szCs w:val="32"/>
        </w:rPr>
        <w:t>Pali</w:t>
      </w:r>
    </w:p>
    <w:p w14:paraId="553FC9F0" w14:textId="19A9BF29" w:rsidR="00B774B7" w:rsidRDefault="00B774B7" w:rsidP="00B774B7">
      <w:pPr>
        <w:pStyle w:val="ListParagraph"/>
        <w:ind w:left="2160"/>
        <w:rPr>
          <w:i w:val="0"/>
          <w:sz w:val="32"/>
          <w:szCs w:val="32"/>
        </w:rPr>
      </w:pPr>
      <w:r>
        <w:rPr>
          <w:i w:val="0"/>
          <w:sz w:val="32"/>
          <w:szCs w:val="32"/>
        </w:rPr>
        <w:t>Paliis to makedifferent patterns using particular steps like circle,square hexagaon,etc.</w:t>
      </w:r>
    </w:p>
    <w:p w14:paraId="7946E359" w14:textId="77777777" w:rsidR="00DF74FC" w:rsidRDefault="00DF74FC" w:rsidP="00B774B7">
      <w:pPr>
        <w:pStyle w:val="ListParagraph"/>
        <w:ind w:left="2160"/>
        <w:rPr>
          <w:i w:val="0"/>
          <w:sz w:val="32"/>
          <w:szCs w:val="32"/>
        </w:rPr>
      </w:pPr>
    </w:p>
    <w:p w14:paraId="56D31967" w14:textId="48670D72" w:rsidR="00D325BB" w:rsidRDefault="00DF74FC" w:rsidP="00B774B7">
      <w:pPr>
        <w:pStyle w:val="ListParagraph"/>
        <w:ind w:left="2160"/>
        <w:rPr>
          <w:b/>
          <w:bCs/>
          <w:i w:val="0"/>
          <w:sz w:val="32"/>
          <w:szCs w:val="32"/>
        </w:rPr>
      </w:pPr>
      <w:r>
        <w:rPr>
          <w:b/>
          <w:bCs/>
          <w:i w:val="0"/>
          <w:sz w:val="32"/>
          <w:szCs w:val="32"/>
        </w:rPr>
        <w:t>ANGA,pRATYANGA,UPANGA</w:t>
      </w:r>
    </w:p>
    <w:p w14:paraId="077C9115" w14:textId="3BDABBBA" w:rsidR="00DF74FC" w:rsidRDefault="0051361F" w:rsidP="00B774B7">
      <w:pPr>
        <w:pStyle w:val="ListParagraph"/>
        <w:ind w:left="2160"/>
        <w:rPr>
          <w:i w:val="0"/>
          <w:sz w:val="32"/>
          <w:szCs w:val="32"/>
        </w:rPr>
      </w:pPr>
      <w:r>
        <w:rPr>
          <w:i w:val="0"/>
          <w:sz w:val="32"/>
          <w:szCs w:val="32"/>
        </w:rPr>
        <w:t>We use almost all parts of the body in executing Nritta Ntitya and Natya.The entire body is dividedas Anga, pratyanga and upanga.</w:t>
      </w:r>
    </w:p>
    <w:p w14:paraId="02E109B6" w14:textId="77777777" w:rsidR="00744107" w:rsidRDefault="00744107" w:rsidP="00B774B7">
      <w:pPr>
        <w:pStyle w:val="ListParagraph"/>
        <w:ind w:left="2160"/>
        <w:rPr>
          <w:i w:val="0"/>
          <w:sz w:val="32"/>
          <w:szCs w:val="32"/>
        </w:rPr>
      </w:pPr>
    </w:p>
    <w:p w14:paraId="06D9E90A" w14:textId="77777777" w:rsidR="00744107" w:rsidRDefault="00744107" w:rsidP="00B774B7">
      <w:pPr>
        <w:pStyle w:val="ListParagraph"/>
        <w:ind w:left="2160"/>
        <w:rPr>
          <w:i w:val="0"/>
          <w:sz w:val="32"/>
          <w:szCs w:val="32"/>
        </w:rPr>
      </w:pPr>
    </w:p>
    <w:p w14:paraId="04A81021" w14:textId="0E3E4B42" w:rsidR="0051361F" w:rsidRPr="00850B78" w:rsidRDefault="00850B78" w:rsidP="00B774B7">
      <w:pPr>
        <w:pStyle w:val="ListParagraph"/>
        <w:ind w:left="2160"/>
        <w:rPr>
          <w:i w:val="0"/>
          <w:sz w:val="32"/>
          <w:szCs w:val="32"/>
        </w:rPr>
      </w:pPr>
      <w:r w:rsidRPr="00744107">
        <w:rPr>
          <w:b/>
          <w:bCs/>
          <w:iCs/>
          <w:sz w:val="32"/>
          <w:szCs w:val="32"/>
        </w:rPr>
        <w:lastRenderedPageBreak/>
        <w:t>Anga</w:t>
      </w:r>
      <w:r>
        <w:rPr>
          <w:i w:val="0"/>
          <w:sz w:val="32"/>
          <w:szCs w:val="32"/>
        </w:rPr>
        <w:t>-head,hands,chest,waist,bottom,legsare the six angas</w:t>
      </w:r>
      <w:r w:rsidR="009A632A">
        <w:rPr>
          <w:i w:val="0"/>
          <w:sz w:val="32"/>
          <w:szCs w:val="32"/>
        </w:rPr>
        <w:t>.some people also consider neck to be seventh aanga.</w:t>
      </w:r>
    </w:p>
    <w:p w14:paraId="510BDA45" w14:textId="4D08D45B" w:rsidR="0051361F" w:rsidRDefault="003B69ED" w:rsidP="00B774B7">
      <w:pPr>
        <w:pStyle w:val="ListParagraph"/>
        <w:ind w:left="2160"/>
        <w:rPr>
          <w:b/>
          <w:bCs/>
          <w:i w:val="0"/>
          <w:sz w:val="32"/>
          <w:szCs w:val="32"/>
        </w:rPr>
      </w:pPr>
      <w:r>
        <w:rPr>
          <w:b/>
          <w:bCs/>
          <w:i w:val="0"/>
          <w:sz w:val="32"/>
          <w:szCs w:val="32"/>
        </w:rPr>
        <w:t>Pratyanga-</w:t>
      </w:r>
    </w:p>
    <w:p w14:paraId="0CBA5F79" w14:textId="25B813B3" w:rsidR="003B69ED" w:rsidRDefault="00C61037" w:rsidP="00B774B7">
      <w:pPr>
        <w:pStyle w:val="ListParagraph"/>
        <w:ind w:left="2160"/>
        <w:rPr>
          <w:i w:val="0"/>
          <w:sz w:val="32"/>
          <w:szCs w:val="32"/>
        </w:rPr>
      </w:pPr>
      <w:r>
        <w:rPr>
          <w:i w:val="0"/>
          <w:sz w:val="32"/>
          <w:szCs w:val="32"/>
        </w:rPr>
        <w:t>Shoulder,arms,syomach thighs,calves,back are six pratyanga,some people includewrist,elbowand ankle.</w:t>
      </w:r>
    </w:p>
    <w:p w14:paraId="07ED9407" w14:textId="2B281377" w:rsidR="00C61037" w:rsidRDefault="005168E9" w:rsidP="00B774B7">
      <w:pPr>
        <w:pStyle w:val="ListParagraph"/>
        <w:ind w:left="2160"/>
        <w:rPr>
          <w:b/>
          <w:bCs/>
          <w:iCs/>
          <w:sz w:val="32"/>
          <w:szCs w:val="32"/>
        </w:rPr>
      </w:pPr>
      <w:r>
        <w:rPr>
          <w:b/>
          <w:bCs/>
          <w:iCs/>
          <w:sz w:val="32"/>
          <w:szCs w:val="32"/>
        </w:rPr>
        <w:t>Upanga-</w:t>
      </w:r>
    </w:p>
    <w:p w14:paraId="5F3B7BC9" w14:textId="3398CA17" w:rsidR="00F6649C" w:rsidRDefault="005168E9" w:rsidP="00D86A64">
      <w:pPr>
        <w:pStyle w:val="ListParagraph"/>
        <w:ind w:left="2160"/>
        <w:rPr>
          <w:i w:val="0"/>
          <w:sz w:val="32"/>
          <w:szCs w:val="32"/>
        </w:rPr>
      </w:pPr>
      <w:r>
        <w:rPr>
          <w:i w:val="0"/>
          <w:sz w:val="32"/>
          <w:szCs w:val="32"/>
        </w:rPr>
        <w:t xml:space="preserve">Sight eyebroe,eyelids,eyeballs,cheeks,nose,gums,lowerlip,terth,tongue,chin,face are 12upanfas.Few </w:t>
      </w:r>
      <w:r w:rsidR="00D86A64">
        <w:rPr>
          <w:i w:val="0"/>
          <w:sz w:val="32"/>
          <w:szCs w:val="32"/>
        </w:rPr>
        <w:t>people</w:t>
      </w:r>
      <w:r w:rsidR="000816DE">
        <w:rPr>
          <w:i w:val="0"/>
          <w:sz w:val="32"/>
          <w:szCs w:val="32"/>
        </w:rPr>
        <w:t xml:space="preserve"> include heels,ginger, feet, palm,also into upsngas,they shouldmovd along with angas.</w:t>
      </w:r>
    </w:p>
    <w:p w14:paraId="5E278AF3" w14:textId="5AECD43F" w:rsidR="000816DE" w:rsidRDefault="00E80699" w:rsidP="00D86A64">
      <w:pPr>
        <w:pStyle w:val="ListParagraph"/>
        <w:ind w:left="2160"/>
        <w:rPr>
          <w:b/>
          <w:bCs/>
          <w:iCs/>
          <w:sz w:val="32"/>
          <w:szCs w:val="32"/>
        </w:rPr>
      </w:pPr>
      <w:r>
        <w:rPr>
          <w:b/>
          <w:bCs/>
          <w:iCs/>
          <w:sz w:val="32"/>
          <w:szCs w:val="32"/>
        </w:rPr>
        <w:t>Mukhanga-</w:t>
      </w:r>
    </w:p>
    <w:p w14:paraId="2B747312" w14:textId="7457B8FF" w:rsidR="00E80699" w:rsidRDefault="00E80699" w:rsidP="00D86A64">
      <w:pPr>
        <w:pStyle w:val="ListParagraph"/>
        <w:ind w:left="2160"/>
        <w:rPr>
          <w:i w:val="0"/>
          <w:sz w:val="32"/>
          <w:szCs w:val="32"/>
        </w:rPr>
      </w:pPr>
      <w:r w:rsidRPr="00C83C1A">
        <w:rPr>
          <w:i w:val="0"/>
          <w:sz w:val="32"/>
          <w:szCs w:val="32"/>
        </w:rPr>
        <w:t>Eyes,eyebrow,pupil/eyeball,cheek,nose,jaws,lips,teeth,tongue,chin,face,eyelid.</w:t>
      </w:r>
    </w:p>
    <w:p w14:paraId="4B1BF67D" w14:textId="77777777" w:rsidR="00B54F7F" w:rsidRDefault="00B54F7F" w:rsidP="00D86A64">
      <w:pPr>
        <w:pStyle w:val="ListParagraph"/>
        <w:ind w:left="2160"/>
        <w:rPr>
          <w:i w:val="0"/>
          <w:sz w:val="32"/>
          <w:szCs w:val="32"/>
        </w:rPr>
      </w:pPr>
    </w:p>
    <w:p w14:paraId="5050839E" w14:textId="77777777" w:rsidR="00B54F7F" w:rsidRDefault="00B54F7F" w:rsidP="00D86A64">
      <w:pPr>
        <w:pStyle w:val="ListParagraph"/>
        <w:ind w:left="2160"/>
        <w:rPr>
          <w:i w:val="0"/>
          <w:sz w:val="32"/>
          <w:szCs w:val="32"/>
        </w:rPr>
      </w:pPr>
    </w:p>
    <w:p w14:paraId="22C57FA4" w14:textId="77777777" w:rsidR="00B54F7F" w:rsidRDefault="00B54F7F" w:rsidP="00D86A64">
      <w:pPr>
        <w:pStyle w:val="ListParagraph"/>
        <w:ind w:left="2160"/>
        <w:rPr>
          <w:i w:val="0"/>
          <w:sz w:val="32"/>
          <w:szCs w:val="32"/>
        </w:rPr>
      </w:pPr>
    </w:p>
    <w:p w14:paraId="603EC6FE" w14:textId="77777777" w:rsidR="00B54F7F" w:rsidRDefault="00B54F7F" w:rsidP="00D86A64">
      <w:pPr>
        <w:pStyle w:val="ListParagraph"/>
        <w:ind w:left="2160"/>
        <w:rPr>
          <w:i w:val="0"/>
          <w:sz w:val="32"/>
          <w:szCs w:val="32"/>
        </w:rPr>
      </w:pPr>
    </w:p>
    <w:p w14:paraId="3255B915" w14:textId="77777777" w:rsidR="00B54F7F" w:rsidRDefault="00B54F7F" w:rsidP="00D86A64">
      <w:pPr>
        <w:pStyle w:val="ListParagraph"/>
        <w:ind w:left="2160"/>
        <w:rPr>
          <w:i w:val="0"/>
          <w:sz w:val="32"/>
          <w:szCs w:val="32"/>
        </w:rPr>
      </w:pPr>
    </w:p>
    <w:p w14:paraId="24AEBCA6" w14:textId="23136204" w:rsidR="00B54F7F" w:rsidRDefault="00CD6FBC" w:rsidP="000834C9">
      <w:pPr>
        <w:rPr>
          <w:b/>
          <w:bCs/>
          <w:sz w:val="32"/>
          <w:szCs w:val="32"/>
        </w:rPr>
      </w:pPr>
      <w:r w:rsidRPr="000834C9">
        <w:rPr>
          <w:b/>
          <w:bCs/>
          <w:sz w:val="32"/>
          <w:szCs w:val="32"/>
        </w:rPr>
        <w:lastRenderedPageBreak/>
        <w:t>ASAMYUKTA HASTA</w:t>
      </w:r>
    </w:p>
    <w:p w14:paraId="0EF2C3B0" w14:textId="77777777" w:rsidR="006104DC" w:rsidRDefault="000834C9" w:rsidP="000834C9">
      <w:pPr>
        <w:rPr>
          <w:b/>
          <w:bCs/>
          <w:sz w:val="32"/>
          <w:szCs w:val="32"/>
        </w:rPr>
      </w:pPr>
      <w:r>
        <w:rPr>
          <w:b/>
          <w:bCs/>
          <w:sz w:val="32"/>
          <w:szCs w:val="32"/>
        </w:rPr>
        <w:t xml:space="preserve"> </w:t>
      </w:r>
      <w:r w:rsidR="000B1C09">
        <w:rPr>
          <w:b/>
          <w:bCs/>
          <w:sz w:val="32"/>
          <w:szCs w:val="32"/>
        </w:rPr>
        <w:t>AsamyuktaHasta</w:t>
      </w:r>
      <w:r w:rsidR="00AA2041">
        <w:rPr>
          <w:b/>
          <w:bCs/>
          <w:sz w:val="32"/>
          <w:szCs w:val="32"/>
        </w:rPr>
        <w:t xml:space="preserve"> shlok</w:t>
      </w:r>
    </w:p>
    <w:p w14:paraId="37626550" w14:textId="77777777" w:rsidR="006104DC" w:rsidRDefault="006104DC" w:rsidP="000834C9">
      <w:pPr>
        <w:rPr>
          <w:b/>
          <w:bCs/>
          <w:sz w:val="32"/>
          <w:szCs w:val="32"/>
        </w:rPr>
      </w:pPr>
    </w:p>
    <w:p w14:paraId="6B662CC9" w14:textId="1249E1A6" w:rsidR="00AA2041" w:rsidRPr="006104DC" w:rsidRDefault="00AA2041" w:rsidP="000834C9">
      <w:pPr>
        <w:rPr>
          <w:b/>
          <w:bCs/>
          <w:sz w:val="32"/>
          <w:szCs w:val="32"/>
        </w:rPr>
      </w:pPr>
      <w:r>
        <w:rPr>
          <w:b/>
          <w:bCs/>
          <w:sz w:val="32"/>
          <w:szCs w:val="32"/>
        </w:rPr>
        <w:t xml:space="preserve">   </w:t>
      </w:r>
      <w:r>
        <w:rPr>
          <w:i/>
          <w:iCs/>
          <w:sz w:val="32"/>
          <w:szCs w:val="32"/>
        </w:rPr>
        <w:t>Pathaakas tripathako ardhapathaakah</w:t>
      </w:r>
    </w:p>
    <w:p w14:paraId="79872DBC" w14:textId="77777777" w:rsidR="008C49C6" w:rsidRDefault="006104DC" w:rsidP="002A0D58">
      <w:pPr>
        <w:rPr>
          <w:i/>
          <w:iCs/>
          <w:sz w:val="32"/>
          <w:szCs w:val="32"/>
        </w:rPr>
      </w:pPr>
      <w:r>
        <w:rPr>
          <w:i/>
          <w:iCs/>
          <w:sz w:val="32"/>
          <w:szCs w:val="32"/>
        </w:rPr>
        <w:t xml:space="preserve">Karthareemukhahmayoorakhyo ardhavhandrascha araalah shukathundakah mushtishcha sikharakhyascha kapiththah katakamukhahasoochee chandrakala padmakosha sarpashirasthathamrgashirsha simhamukhah kangulascha alapadmakahachathuro bhramarasjchaiva hamsaasyo hamsapakshakahasandamsho mukulaschaiva </w:t>
      </w:r>
      <w:r w:rsidR="003862B0">
        <w:rPr>
          <w:i/>
          <w:iCs/>
          <w:sz w:val="32"/>
          <w:szCs w:val="32"/>
        </w:rPr>
        <w:t>thamrachoodathrishoolakah</w:t>
      </w:r>
    </w:p>
    <w:p w14:paraId="29CA1003" w14:textId="1F0AB9D0" w:rsidR="00DA3597" w:rsidRPr="00307930" w:rsidRDefault="002A0D58" w:rsidP="002A0D58">
      <w:pPr>
        <w:rPr>
          <w:i/>
          <w:iCs/>
          <w:sz w:val="32"/>
          <w:szCs w:val="32"/>
        </w:rPr>
      </w:pPr>
      <w:r>
        <w:rPr>
          <w:b/>
          <w:bCs/>
          <w:i/>
          <w:iCs/>
          <w:sz w:val="32"/>
          <w:szCs w:val="32"/>
        </w:rPr>
        <w:t>1.pATAKA HASTA</w:t>
      </w:r>
    </w:p>
    <w:p w14:paraId="6BEB5DFA" w14:textId="1F2DC817" w:rsidR="007937C4" w:rsidRDefault="007937C4" w:rsidP="000834C9">
      <w:pPr>
        <w:rPr>
          <w:i/>
          <w:iCs/>
          <w:sz w:val="32"/>
          <w:szCs w:val="32"/>
        </w:rPr>
      </w:pPr>
    </w:p>
    <w:p w14:paraId="1BB838BD" w14:textId="0D4A6316" w:rsidR="00D81B37" w:rsidRPr="00812AEE" w:rsidRDefault="006567AB" w:rsidP="000834C9">
      <w:pPr>
        <w:rPr>
          <w:b/>
          <w:bCs/>
          <w:i/>
          <w:iCs/>
          <w:sz w:val="32"/>
          <w:szCs w:val="32"/>
        </w:rPr>
      </w:pPr>
      <w:r>
        <w:rPr>
          <w:noProof/>
          <w:sz w:val="32"/>
          <w:szCs w:val="32"/>
        </w:rPr>
        <w:drawing>
          <wp:anchor distT="0" distB="0" distL="114300" distR="114300" simplePos="0" relativeHeight="251658241" behindDoc="0" locked="0" layoutInCell="1" allowOverlap="1" wp14:anchorId="2FD10437" wp14:editId="27F5BC73">
            <wp:simplePos x="0" y="0"/>
            <wp:positionH relativeFrom="column">
              <wp:posOffset>1350010</wp:posOffset>
            </wp:positionH>
            <wp:positionV relativeFrom="paragraph">
              <wp:posOffset>633095</wp:posOffset>
            </wp:positionV>
            <wp:extent cx="1769110" cy="1888490"/>
            <wp:effectExtent l="0" t="0" r="2540" b="0"/>
            <wp:wrapTopAndBottom/>
            <wp:docPr id="167061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12640" name="Picture 16706126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9110" cy="1888490"/>
                    </a:xfrm>
                    <a:prstGeom prst="rect">
                      <a:avLst/>
                    </a:prstGeom>
                  </pic:spPr>
                </pic:pic>
              </a:graphicData>
            </a:graphic>
            <wp14:sizeRelH relativeFrom="margin">
              <wp14:pctWidth>0</wp14:pctWidth>
            </wp14:sizeRelH>
            <wp14:sizeRelV relativeFrom="margin">
              <wp14:pctHeight>0</wp14:pctHeight>
            </wp14:sizeRelV>
          </wp:anchor>
        </w:drawing>
      </w:r>
    </w:p>
    <w:p w14:paraId="1C7D3A87" w14:textId="3D54BBF2" w:rsidR="00D81B37" w:rsidRDefault="00812AEE" w:rsidP="000834C9">
      <w:pPr>
        <w:rPr>
          <w:b/>
          <w:bCs/>
          <w:i/>
          <w:iCs/>
          <w:sz w:val="32"/>
          <w:szCs w:val="32"/>
        </w:rPr>
      </w:pPr>
      <w:r>
        <w:rPr>
          <w:b/>
          <w:bCs/>
          <w:i/>
          <w:iCs/>
          <w:sz w:val="32"/>
          <w:szCs w:val="32"/>
        </w:rPr>
        <w:lastRenderedPageBreak/>
        <w:t>HOW TO DO IT?</w:t>
      </w:r>
    </w:p>
    <w:p w14:paraId="00AB9C60" w14:textId="0AF8366A" w:rsidR="00812AEE" w:rsidRPr="00812AEE" w:rsidRDefault="00812AEE" w:rsidP="000834C9">
      <w:pPr>
        <w:rPr>
          <w:sz w:val="32"/>
          <w:szCs w:val="32"/>
        </w:rPr>
      </w:pPr>
      <w:r>
        <w:rPr>
          <w:sz w:val="32"/>
          <w:szCs w:val="32"/>
        </w:rPr>
        <w:t>STRECH all the fingers &amp;hold them tightly togher to show pataka hasta.</w:t>
      </w:r>
    </w:p>
    <w:p w14:paraId="40618663" w14:textId="05655BBE" w:rsidR="0026131E" w:rsidRDefault="00814B02" w:rsidP="000834C9">
      <w:pPr>
        <w:rPr>
          <w:sz w:val="32"/>
          <w:szCs w:val="32"/>
        </w:rPr>
      </w:pPr>
      <w:r>
        <w:rPr>
          <w:sz w:val="32"/>
          <w:szCs w:val="32"/>
        </w:rPr>
        <w:t xml:space="preserve">Pataka hasta used for </w:t>
      </w:r>
      <w:r w:rsidR="001F6BDF">
        <w:rPr>
          <w:sz w:val="32"/>
          <w:szCs w:val="32"/>
        </w:rPr>
        <w:t>represent various convept like to begin dance,</w:t>
      </w:r>
      <w:r w:rsidR="001E242A">
        <w:rPr>
          <w:sz w:val="32"/>
          <w:szCs w:val="32"/>
        </w:rPr>
        <w:t>clouds,nightsky,sleeping,bright aunlight,waves,</w:t>
      </w:r>
      <w:r w:rsidR="00263D55">
        <w:rPr>
          <w:sz w:val="32"/>
          <w:szCs w:val="32"/>
        </w:rPr>
        <w:t xml:space="preserve">bless,ideal </w:t>
      </w:r>
      <w:r w:rsidR="00C93D4F">
        <w:rPr>
          <w:sz w:val="32"/>
          <w:szCs w:val="32"/>
        </w:rPr>
        <w:t>king,to ahow equality,</w:t>
      </w:r>
      <w:r w:rsidR="0066779F">
        <w:rPr>
          <w:sz w:val="32"/>
          <w:szCs w:val="32"/>
        </w:rPr>
        <w:t xml:space="preserve"> to enter street,palm leaf,shield,</w:t>
      </w:r>
      <w:r w:rsidR="005E73BE">
        <w:rPr>
          <w:sz w:val="32"/>
          <w:szCs w:val="32"/>
        </w:rPr>
        <w:t>wind etc.</w:t>
      </w:r>
    </w:p>
    <w:p w14:paraId="223AEA2B" w14:textId="4F92BD41" w:rsidR="005E73BE" w:rsidRDefault="005E73BE" w:rsidP="005E73BE">
      <w:pPr>
        <w:pStyle w:val="ListParagraph"/>
        <w:ind w:left="1440"/>
        <w:rPr>
          <w:b/>
          <w:bCs/>
          <w:i w:val="0"/>
          <w:iCs/>
          <w:sz w:val="32"/>
          <w:szCs w:val="32"/>
        </w:rPr>
      </w:pPr>
    </w:p>
    <w:p w14:paraId="06FD0FD9" w14:textId="44D61077" w:rsidR="005E73BE" w:rsidRDefault="005E73BE" w:rsidP="005E73BE">
      <w:pPr>
        <w:pStyle w:val="ListParagraph"/>
        <w:ind w:left="1440"/>
        <w:rPr>
          <w:b/>
          <w:bCs/>
          <w:i w:val="0"/>
          <w:iCs/>
          <w:sz w:val="32"/>
          <w:szCs w:val="32"/>
        </w:rPr>
      </w:pPr>
      <w:r>
        <w:rPr>
          <w:b/>
          <w:bCs/>
          <w:i w:val="0"/>
          <w:iCs/>
          <w:sz w:val="32"/>
          <w:szCs w:val="32"/>
        </w:rPr>
        <w:t>2.</w:t>
      </w:r>
      <w:r w:rsidR="00431A25">
        <w:rPr>
          <w:b/>
          <w:bCs/>
          <w:i w:val="0"/>
          <w:iCs/>
          <w:sz w:val="32"/>
          <w:szCs w:val="32"/>
        </w:rPr>
        <w:t>TRIPATAKA HASTA</w:t>
      </w:r>
    </w:p>
    <w:p w14:paraId="070C3E7E" w14:textId="2625CC59" w:rsidR="00431A25" w:rsidRDefault="006567AB" w:rsidP="005E73BE">
      <w:pPr>
        <w:pStyle w:val="ListParagraph"/>
        <w:ind w:left="1440"/>
        <w:rPr>
          <w:b/>
          <w:bCs/>
          <w:i w:val="0"/>
          <w:iCs/>
          <w:sz w:val="32"/>
          <w:szCs w:val="32"/>
        </w:rPr>
      </w:pPr>
      <w:r>
        <w:rPr>
          <w:b/>
          <w:bCs/>
          <w:i w:val="0"/>
          <w:iCs/>
          <w:noProof/>
          <w:sz w:val="32"/>
          <w:szCs w:val="32"/>
        </w:rPr>
        <w:drawing>
          <wp:anchor distT="0" distB="0" distL="114300" distR="114300" simplePos="0" relativeHeight="251658242" behindDoc="0" locked="0" layoutInCell="1" allowOverlap="1" wp14:anchorId="51DC5EBE" wp14:editId="6FCDDDDA">
            <wp:simplePos x="0" y="0"/>
            <wp:positionH relativeFrom="column">
              <wp:posOffset>941070</wp:posOffset>
            </wp:positionH>
            <wp:positionV relativeFrom="paragraph">
              <wp:posOffset>345440</wp:posOffset>
            </wp:positionV>
            <wp:extent cx="1971040" cy="2230755"/>
            <wp:effectExtent l="0" t="0" r="0" b="0"/>
            <wp:wrapTopAndBottom/>
            <wp:docPr id="1150331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31146" name="Picture 11503311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1040" cy="2230755"/>
                    </a:xfrm>
                    <a:prstGeom prst="rect">
                      <a:avLst/>
                    </a:prstGeom>
                  </pic:spPr>
                </pic:pic>
              </a:graphicData>
            </a:graphic>
            <wp14:sizeRelH relativeFrom="margin">
              <wp14:pctWidth>0</wp14:pctWidth>
            </wp14:sizeRelH>
            <wp14:sizeRelV relativeFrom="margin">
              <wp14:pctHeight>0</wp14:pctHeight>
            </wp14:sizeRelV>
          </wp:anchor>
        </w:drawing>
      </w:r>
    </w:p>
    <w:p w14:paraId="7BED6273" w14:textId="624A01CE" w:rsidR="00431A25" w:rsidRDefault="00431A25" w:rsidP="005E73BE">
      <w:pPr>
        <w:pStyle w:val="ListParagraph"/>
        <w:ind w:left="1440"/>
        <w:rPr>
          <w:b/>
          <w:bCs/>
          <w:i w:val="0"/>
          <w:iCs/>
          <w:sz w:val="32"/>
          <w:szCs w:val="32"/>
        </w:rPr>
      </w:pPr>
    </w:p>
    <w:p w14:paraId="07470778" w14:textId="77777777" w:rsidR="00173372" w:rsidRDefault="00173372" w:rsidP="005E73BE">
      <w:pPr>
        <w:pStyle w:val="ListParagraph"/>
        <w:ind w:left="1440"/>
        <w:rPr>
          <w:b/>
          <w:bCs/>
          <w:i w:val="0"/>
          <w:iCs/>
          <w:sz w:val="32"/>
          <w:szCs w:val="32"/>
        </w:rPr>
      </w:pPr>
    </w:p>
    <w:p w14:paraId="632A15B1" w14:textId="652D7F67" w:rsidR="00173372" w:rsidRDefault="00173372" w:rsidP="005E73BE">
      <w:pPr>
        <w:pStyle w:val="ListParagraph"/>
        <w:ind w:left="1440"/>
        <w:rPr>
          <w:b/>
          <w:bCs/>
          <w:sz w:val="32"/>
          <w:szCs w:val="32"/>
        </w:rPr>
      </w:pPr>
      <w:r>
        <w:rPr>
          <w:b/>
          <w:bCs/>
          <w:sz w:val="32"/>
          <w:szCs w:val="32"/>
        </w:rPr>
        <w:t>How to do it?</w:t>
      </w:r>
    </w:p>
    <w:p w14:paraId="71C59997" w14:textId="08EAF198" w:rsidR="00173372" w:rsidRDefault="00173372" w:rsidP="005E73BE">
      <w:pPr>
        <w:pStyle w:val="ListParagraph"/>
        <w:ind w:left="1440"/>
        <w:rPr>
          <w:i w:val="0"/>
          <w:iCs/>
          <w:sz w:val="32"/>
          <w:szCs w:val="32"/>
        </w:rPr>
      </w:pPr>
      <w:r>
        <w:rPr>
          <w:i w:val="0"/>
          <w:iCs/>
          <w:sz w:val="32"/>
          <w:szCs w:val="32"/>
        </w:rPr>
        <w:t>Bend the fourth finger &amp;hold the rest tightly,like in pataka hasta to ahow tripataka Hasta</w:t>
      </w:r>
    </w:p>
    <w:p w14:paraId="7DBC12A5" w14:textId="59AFFBEF" w:rsidR="00173372" w:rsidRDefault="006010B8" w:rsidP="005E73BE">
      <w:pPr>
        <w:pStyle w:val="ListParagraph"/>
        <w:ind w:left="1440"/>
        <w:rPr>
          <w:i w:val="0"/>
          <w:iCs/>
          <w:sz w:val="32"/>
          <w:szCs w:val="32"/>
        </w:rPr>
      </w:pPr>
      <w:r>
        <w:rPr>
          <w:i w:val="0"/>
          <w:iCs/>
          <w:sz w:val="32"/>
          <w:szCs w:val="32"/>
        </w:rPr>
        <w:lastRenderedPageBreak/>
        <w:t xml:space="preserve">Tripataka hasta used to represent </w:t>
      </w:r>
      <w:r w:rsidR="00142D07">
        <w:rPr>
          <w:i w:val="0"/>
          <w:iCs/>
          <w:sz w:val="32"/>
          <w:szCs w:val="32"/>
        </w:rPr>
        <w:t>crown,tree,lord indra,lamp,flames,arrow,</w:t>
      </w:r>
      <w:r w:rsidR="00FD25E4">
        <w:rPr>
          <w:i w:val="0"/>
          <w:iCs/>
          <w:sz w:val="32"/>
          <w:szCs w:val="32"/>
        </w:rPr>
        <w:t>etc.</w:t>
      </w:r>
    </w:p>
    <w:p w14:paraId="35CDC3DF" w14:textId="40945F2E" w:rsidR="00FD25E4" w:rsidRDefault="00FD25E4" w:rsidP="005E73BE">
      <w:pPr>
        <w:pStyle w:val="ListParagraph"/>
        <w:ind w:left="1440"/>
        <w:rPr>
          <w:i w:val="0"/>
          <w:iCs/>
          <w:sz w:val="32"/>
          <w:szCs w:val="32"/>
        </w:rPr>
      </w:pPr>
    </w:p>
    <w:p w14:paraId="685E7409" w14:textId="77777777" w:rsidR="00FD25E4" w:rsidRDefault="00FD25E4" w:rsidP="005E73BE">
      <w:pPr>
        <w:pStyle w:val="ListParagraph"/>
        <w:ind w:left="1440"/>
        <w:rPr>
          <w:i w:val="0"/>
          <w:iCs/>
          <w:sz w:val="32"/>
          <w:szCs w:val="32"/>
        </w:rPr>
      </w:pPr>
    </w:p>
    <w:p w14:paraId="486FB29D" w14:textId="66C32414" w:rsidR="00FD25E4" w:rsidRDefault="00FD25E4" w:rsidP="005E73BE">
      <w:pPr>
        <w:pStyle w:val="ListParagraph"/>
        <w:ind w:left="1440"/>
        <w:rPr>
          <w:b/>
          <w:bCs/>
          <w:sz w:val="32"/>
          <w:szCs w:val="32"/>
        </w:rPr>
      </w:pPr>
      <w:r>
        <w:rPr>
          <w:b/>
          <w:bCs/>
          <w:sz w:val="32"/>
          <w:szCs w:val="32"/>
        </w:rPr>
        <w:t>3.ARDHAPATAKA HASTA</w:t>
      </w:r>
    </w:p>
    <w:p w14:paraId="0B915DC4" w14:textId="0A58FA4A" w:rsidR="00334B02" w:rsidRDefault="00F05C61" w:rsidP="005E73BE">
      <w:pPr>
        <w:pStyle w:val="ListParagraph"/>
        <w:ind w:left="1440"/>
        <w:rPr>
          <w:b/>
          <w:bCs/>
          <w:sz w:val="32"/>
          <w:szCs w:val="32"/>
        </w:rPr>
      </w:pPr>
      <w:r>
        <w:rPr>
          <w:b/>
          <w:bCs/>
          <w:noProof/>
          <w:sz w:val="32"/>
          <w:szCs w:val="32"/>
        </w:rPr>
        <w:drawing>
          <wp:anchor distT="0" distB="0" distL="114300" distR="114300" simplePos="0" relativeHeight="251658243" behindDoc="0" locked="0" layoutInCell="1" allowOverlap="1" wp14:anchorId="735D695F" wp14:editId="0CBAA80E">
            <wp:simplePos x="0" y="0"/>
            <wp:positionH relativeFrom="column">
              <wp:posOffset>1213485</wp:posOffset>
            </wp:positionH>
            <wp:positionV relativeFrom="paragraph">
              <wp:posOffset>133985</wp:posOffset>
            </wp:positionV>
            <wp:extent cx="1570355" cy="1721485"/>
            <wp:effectExtent l="0" t="0" r="0" b="0"/>
            <wp:wrapTopAndBottom/>
            <wp:docPr id="2106775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7516" name="Picture 2106775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355" cy="1721485"/>
                    </a:xfrm>
                    <a:prstGeom prst="rect">
                      <a:avLst/>
                    </a:prstGeom>
                  </pic:spPr>
                </pic:pic>
              </a:graphicData>
            </a:graphic>
            <wp14:sizeRelH relativeFrom="margin">
              <wp14:pctWidth>0</wp14:pctWidth>
            </wp14:sizeRelH>
            <wp14:sizeRelV relativeFrom="margin">
              <wp14:pctHeight>0</wp14:pctHeight>
            </wp14:sizeRelV>
          </wp:anchor>
        </w:drawing>
      </w:r>
    </w:p>
    <w:p w14:paraId="47920D17" w14:textId="77777777" w:rsidR="004078E7" w:rsidRDefault="004078E7" w:rsidP="001160F3">
      <w:pPr>
        <w:rPr>
          <w:b/>
          <w:bCs/>
          <w:iCs/>
          <w:sz w:val="32"/>
          <w:szCs w:val="32"/>
        </w:rPr>
      </w:pPr>
    </w:p>
    <w:p w14:paraId="0280C847" w14:textId="490CFF47" w:rsidR="00B148B0" w:rsidRPr="001160F3" w:rsidRDefault="001160F3" w:rsidP="001160F3">
      <w:pPr>
        <w:rPr>
          <w:b/>
          <w:bCs/>
          <w:iCs/>
          <w:sz w:val="32"/>
          <w:szCs w:val="32"/>
        </w:rPr>
      </w:pPr>
      <w:r>
        <w:rPr>
          <w:b/>
          <w:bCs/>
          <w:iCs/>
          <w:sz w:val="32"/>
          <w:szCs w:val="32"/>
        </w:rPr>
        <w:t xml:space="preserve">      </w:t>
      </w:r>
      <w:r w:rsidR="00B148B0" w:rsidRPr="001160F3">
        <w:rPr>
          <w:b/>
          <w:bCs/>
          <w:iCs/>
          <w:sz w:val="32"/>
          <w:szCs w:val="32"/>
        </w:rPr>
        <w:t>How to do it?</w:t>
      </w:r>
    </w:p>
    <w:p w14:paraId="42F9977E" w14:textId="5ECF1B85" w:rsidR="00B148B0" w:rsidRDefault="00B148B0" w:rsidP="00346F38">
      <w:pPr>
        <w:pStyle w:val="ListParagraph"/>
        <w:ind w:left="1440"/>
        <w:rPr>
          <w:i w:val="0"/>
          <w:iCs/>
          <w:sz w:val="32"/>
          <w:szCs w:val="32"/>
        </w:rPr>
      </w:pPr>
      <w:r>
        <w:rPr>
          <w:i w:val="0"/>
          <w:iCs/>
          <w:sz w:val="32"/>
          <w:szCs w:val="32"/>
        </w:rPr>
        <w:t xml:space="preserve">Bend the fourth and </w:t>
      </w:r>
      <w:r w:rsidR="00A143FB">
        <w:rPr>
          <w:i w:val="0"/>
          <w:iCs/>
          <w:sz w:val="32"/>
          <w:szCs w:val="32"/>
        </w:rPr>
        <w:t>&amp;last finger and hold the rest</w:t>
      </w:r>
      <w:r w:rsidR="004B68F7">
        <w:rPr>
          <w:i w:val="0"/>
          <w:iCs/>
          <w:sz w:val="32"/>
          <w:szCs w:val="32"/>
        </w:rPr>
        <w:t xml:space="preserve"> tightly like in tripataka hasta to show</w:t>
      </w:r>
    </w:p>
    <w:p w14:paraId="0902A08D" w14:textId="1CF8F9D6" w:rsidR="00A715E1" w:rsidRDefault="00A715E1" w:rsidP="00A715E1">
      <w:pPr>
        <w:rPr>
          <w:iCs/>
          <w:sz w:val="32"/>
          <w:szCs w:val="32"/>
        </w:rPr>
      </w:pPr>
      <w:r>
        <w:rPr>
          <w:iCs/>
          <w:sz w:val="32"/>
          <w:szCs w:val="32"/>
        </w:rPr>
        <w:t xml:space="preserve">Ardhapatakahasta had used to represent </w:t>
      </w:r>
      <w:r w:rsidR="00782F1F">
        <w:rPr>
          <w:iCs/>
          <w:sz w:val="32"/>
          <w:szCs w:val="32"/>
        </w:rPr>
        <w:t>sprouts</w:t>
      </w:r>
    </w:p>
    <w:p w14:paraId="78262E26" w14:textId="23E74913" w:rsidR="00782F1F" w:rsidRDefault="00782F1F" w:rsidP="00A715E1">
      <w:pPr>
        <w:rPr>
          <w:iCs/>
          <w:sz w:val="32"/>
          <w:szCs w:val="32"/>
        </w:rPr>
      </w:pPr>
      <w:r>
        <w:rPr>
          <w:iCs/>
          <w:sz w:val="32"/>
          <w:szCs w:val="32"/>
        </w:rPr>
        <w:t>,banks of river, to ahow two person,sword,flag,</w:t>
      </w:r>
      <w:r w:rsidR="00C92E89">
        <w:rPr>
          <w:iCs/>
          <w:sz w:val="32"/>
          <w:szCs w:val="32"/>
        </w:rPr>
        <w:t>horns etc.</w:t>
      </w:r>
    </w:p>
    <w:p w14:paraId="212EA65B" w14:textId="77777777" w:rsidR="001160F3" w:rsidRPr="001160F3" w:rsidRDefault="001160F3" w:rsidP="001160F3">
      <w:pPr>
        <w:rPr>
          <w:iCs/>
          <w:sz w:val="32"/>
          <w:szCs w:val="32"/>
        </w:rPr>
      </w:pPr>
    </w:p>
    <w:p w14:paraId="1990EBCE" w14:textId="77777777" w:rsidR="00AC397B" w:rsidRDefault="00AC397B" w:rsidP="00E26F0D">
      <w:pPr>
        <w:rPr>
          <w:b/>
          <w:bCs/>
          <w:i/>
          <w:sz w:val="32"/>
          <w:szCs w:val="32"/>
        </w:rPr>
      </w:pPr>
    </w:p>
    <w:p w14:paraId="0E9AB352" w14:textId="2AC48E25" w:rsidR="000E2DFD" w:rsidRPr="00E26F0D" w:rsidRDefault="00032213" w:rsidP="00E26F0D">
      <w:pPr>
        <w:rPr>
          <w:iCs/>
          <w:sz w:val="32"/>
          <w:szCs w:val="32"/>
        </w:rPr>
      </w:pPr>
      <w:r>
        <w:rPr>
          <w:b/>
          <w:bCs/>
          <w:i/>
          <w:sz w:val="32"/>
          <w:szCs w:val="32"/>
        </w:rPr>
        <w:lastRenderedPageBreak/>
        <w:t>4.KARTAREEMUKHA</w:t>
      </w:r>
      <w:r w:rsidR="000E2DFD" w:rsidRPr="00305066">
        <w:rPr>
          <w:b/>
          <w:bCs/>
          <w:iCs/>
          <w:sz w:val="32"/>
          <w:szCs w:val="32"/>
        </w:rPr>
        <w:t xml:space="preserve"> </w:t>
      </w:r>
      <w:r>
        <w:rPr>
          <w:b/>
          <w:bCs/>
          <w:iCs/>
          <w:sz w:val="32"/>
          <w:szCs w:val="32"/>
        </w:rPr>
        <w:t>HASTA</w:t>
      </w:r>
    </w:p>
    <w:p w14:paraId="5E3F66E8" w14:textId="0EF95BED" w:rsidR="004E3096" w:rsidRDefault="008D4E40" w:rsidP="008D4E40">
      <w:pPr>
        <w:pStyle w:val="ListParagraph"/>
        <w:ind w:left="1440"/>
        <w:rPr>
          <w:b/>
          <w:bCs/>
          <w:iCs/>
          <w:sz w:val="32"/>
          <w:szCs w:val="32"/>
        </w:rPr>
      </w:pPr>
      <w:r>
        <w:rPr>
          <w:noProof/>
        </w:rPr>
        <w:drawing>
          <wp:anchor distT="0" distB="0" distL="114300" distR="114300" simplePos="0" relativeHeight="251658267" behindDoc="0" locked="0" layoutInCell="1" allowOverlap="1" wp14:anchorId="5854D3F2" wp14:editId="297E5EDC">
            <wp:simplePos x="0" y="0"/>
            <wp:positionH relativeFrom="column">
              <wp:posOffset>810260</wp:posOffset>
            </wp:positionH>
            <wp:positionV relativeFrom="paragraph">
              <wp:posOffset>323215</wp:posOffset>
            </wp:positionV>
            <wp:extent cx="1490345" cy="1923415"/>
            <wp:effectExtent l="0" t="0" r="0" b="635"/>
            <wp:wrapTopAndBottom/>
            <wp:docPr id="15863134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13452" name="Picture 15863134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0345" cy="1923415"/>
                    </a:xfrm>
                    <a:prstGeom prst="rect">
                      <a:avLst/>
                    </a:prstGeom>
                  </pic:spPr>
                </pic:pic>
              </a:graphicData>
            </a:graphic>
            <wp14:sizeRelH relativeFrom="margin">
              <wp14:pctWidth>0</wp14:pctWidth>
            </wp14:sizeRelH>
            <wp14:sizeRelV relativeFrom="margin">
              <wp14:pctHeight>0</wp14:pctHeight>
            </wp14:sizeRelV>
          </wp:anchor>
        </w:drawing>
      </w:r>
    </w:p>
    <w:p w14:paraId="1A9CEDDE" w14:textId="16588DAA" w:rsidR="003A1D20" w:rsidRPr="008D4E40" w:rsidRDefault="003A1D20" w:rsidP="008D4E40">
      <w:pPr>
        <w:pStyle w:val="ListParagraph"/>
        <w:ind w:left="1440"/>
        <w:rPr>
          <w:b/>
          <w:bCs/>
          <w:iCs/>
          <w:sz w:val="32"/>
          <w:szCs w:val="32"/>
        </w:rPr>
      </w:pPr>
      <w:r w:rsidRPr="008D4E40">
        <w:rPr>
          <w:b/>
          <w:bCs/>
          <w:iCs/>
          <w:sz w:val="32"/>
          <w:szCs w:val="32"/>
        </w:rPr>
        <w:t>How to do it?</w:t>
      </w:r>
    </w:p>
    <w:p w14:paraId="1AFE43EA" w14:textId="10B99DE3" w:rsidR="003A1D20" w:rsidRDefault="003A1D20" w:rsidP="000E2DFD">
      <w:pPr>
        <w:pStyle w:val="ListParagraph"/>
        <w:ind w:left="1440"/>
        <w:rPr>
          <w:i w:val="0"/>
          <w:sz w:val="32"/>
          <w:szCs w:val="32"/>
        </w:rPr>
      </w:pPr>
      <w:r w:rsidRPr="00CC0F85">
        <w:rPr>
          <w:i w:val="0"/>
          <w:sz w:val="32"/>
          <w:szCs w:val="32"/>
        </w:rPr>
        <w:t>Hold ardhapatha hasta.then make an angle between the second &amp;third fingers to show kartarrrmukha hasta</w:t>
      </w:r>
    </w:p>
    <w:p w14:paraId="70F50697" w14:textId="409CE092" w:rsidR="00CC0F85" w:rsidRDefault="00CC0F85" w:rsidP="000E2DFD">
      <w:pPr>
        <w:pStyle w:val="ListParagraph"/>
        <w:ind w:left="1440"/>
        <w:rPr>
          <w:i w:val="0"/>
          <w:sz w:val="32"/>
          <w:szCs w:val="32"/>
        </w:rPr>
      </w:pPr>
      <w:r>
        <w:rPr>
          <w:i w:val="0"/>
          <w:sz w:val="32"/>
          <w:szCs w:val="32"/>
        </w:rPr>
        <w:t xml:space="preserve">Kartarremuka hasta used to represent </w:t>
      </w:r>
      <w:r w:rsidR="00CF6EA0">
        <w:rPr>
          <w:i w:val="0"/>
          <w:sz w:val="32"/>
          <w:szCs w:val="32"/>
        </w:rPr>
        <w:t>separation of mana&amp;woan diferentoation,stealimg,glance,death,showing difference,falling down etc</w:t>
      </w:r>
    </w:p>
    <w:p w14:paraId="01A09C84" w14:textId="77777777" w:rsidR="00CF6EA0" w:rsidRDefault="00CF6EA0" w:rsidP="000E2DFD">
      <w:pPr>
        <w:pStyle w:val="ListParagraph"/>
        <w:ind w:left="1440"/>
        <w:rPr>
          <w:i w:val="0"/>
          <w:sz w:val="32"/>
          <w:szCs w:val="32"/>
        </w:rPr>
      </w:pPr>
    </w:p>
    <w:p w14:paraId="7F37C5E3" w14:textId="02AD1E65" w:rsidR="00766B4D" w:rsidRDefault="00904BAB" w:rsidP="00C9475A">
      <w:pPr>
        <w:pStyle w:val="ListParagraph"/>
        <w:ind w:left="720"/>
        <w:rPr>
          <w:b/>
          <w:bCs/>
          <w:iCs/>
          <w:sz w:val="32"/>
          <w:szCs w:val="32"/>
        </w:rPr>
      </w:pPr>
      <w:r>
        <w:rPr>
          <w:b/>
          <w:bCs/>
          <w:iCs/>
          <w:sz w:val="32"/>
          <w:szCs w:val="32"/>
        </w:rPr>
        <w:t>5.</w:t>
      </w:r>
      <w:r w:rsidR="00766B4D">
        <w:rPr>
          <w:b/>
          <w:bCs/>
          <w:iCs/>
          <w:sz w:val="32"/>
          <w:szCs w:val="32"/>
        </w:rPr>
        <w:t>MAYURA HASTA</w:t>
      </w:r>
    </w:p>
    <w:p w14:paraId="3822E7D0" w14:textId="75BB1991" w:rsidR="00766B4D" w:rsidRDefault="004E3096" w:rsidP="000E2DFD">
      <w:pPr>
        <w:pStyle w:val="ListParagraph"/>
        <w:ind w:left="1440"/>
        <w:rPr>
          <w:b/>
          <w:bCs/>
          <w:iCs/>
          <w:sz w:val="32"/>
          <w:szCs w:val="32"/>
        </w:rPr>
      </w:pPr>
      <w:r>
        <w:rPr>
          <w:b/>
          <w:bCs/>
          <w:iCs/>
          <w:noProof/>
          <w:sz w:val="32"/>
          <w:szCs w:val="32"/>
        </w:rPr>
        <w:drawing>
          <wp:anchor distT="0" distB="0" distL="114300" distR="114300" simplePos="0" relativeHeight="251658268" behindDoc="0" locked="0" layoutInCell="1" allowOverlap="1" wp14:anchorId="7EAFE163" wp14:editId="4B48E0B3">
            <wp:simplePos x="0" y="0"/>
            <wp:positionH relativeFrom="column">
              <wp:posOffset>1412875</wp:posOffset>
            </wp:positionH>
            <wp:positionV relativeFrom="paragraph">
              <wp:posOffset>564515</wp:posOffset>
            </wp:positionV>
            <wp:extent cx="1189355" cy="1756410"/>
            <wp:effectExtent l="0" t="0" r="0" b="0"/>
            <wp:wrapTopAndBottom/>
            <wp:docPr id="5954775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77526" name="Picture 5954775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9355" cy="1756410"/>
                    </a:xfrm>
                    <a:prstGeom prst="rect">
                      <a:avLst/>
                    </a:prstGeom>
                  </pic:spPr>
                </pic:pic>
              </a:graphicData>
            </a:graphic>
            <wp14:sizeRelH relativeFrom="margin">
              <wp14:pctWidth>0</wp14:pctWidth>
            </wp14:sizeRelH>
            <wp14:sizeRelV relativeFrom="margin">
              <wp14:pctHeight>0</wp14:pctHeight>
            </wp14:sizeRelV>
          </wp:anchor>
        </w:drawing>
      </w:r>
    </w:p>
    <w:p w14:paraId="331DF8DA" w14:textId="435A0AB3" w:rsidR="00766B4D" w:rsidRPr="004E3096" w:rsidRDefault="006A565A" w:rsidP="004E3096">
      <w:pPr>
        <w:rPr>
          <w:b/>
          <w:bCs/>
          <w:iCs/>
          <w:sz w:val="32"/>
          <w:szCs w:val="32"/>
        </w:rPr>
      </w:pPr>
      <w:r w:rsidRPr="004E3096">
        <w:rPr>
          <w:b/>
          <w:bCs/>
          <w:iCs/>
          <w:sz w:val="32"/>
          <w:szCs w:val="32"/>
        </w:rPr>
        <w:lastRenderedPageBreak/>
        <w:t>HOW TO DO IT?</w:t>
      </w:r>
    </w:p>
    <w:p w14:paraId="379F89B5" w14:textId="4AA8DB65" w:rsidR="006A565A" w:rsidRDefault="002858DE" w:rsidP="000E2DFD">
      <w:pPr>
        <w:pStyle w:val="ListParagraph"/>
        <w:ind w:left="1440"/>
        <w:rPr>
          <w:i w:val="0"/>
          <w:sz w:val="32"/>
          <w:szCs w:val="32"/>
        </w:rPr>
      </w:pPr>
      <w:r>
        <w:rPr>
          <w:i w:val="0"/>
          <w:sz w:val="32"/>
          <w:szCs w:val="32"/>
        </w:rPr>
        <w:t>Hold tripataka hasta but toucj the fourth finger wiyh thumb to show mayura hasta</w:t>
      </w:r>
    </w:p>
    <w:p w14:paraId="26404FFD" w14:textId="49515324" w:rsidR="000916D6" w:rsidRPr="000916D6" w:rsidRDefault="008F11C6" w:rsidP="000E2DFD">
      <w:pPr>
        <w:pStyle w:val="ListParagraph"/>
        <w:ind w:left="1440"/>
        <w:rPr>
          <w:i w:val="0"/>
          <w:sz w:val="32"/>
          <w:szCs w:val="32"/>
        </w:rPr>
      </w:pPr>
      <w:r>
        <w:rPr>
          <w:i w:val="0"/>
          <w:sz w:val="32"/>
          <w:szCs w:val="32"/>
        </w:rPr>
        <w:t>Mayura hasta used to represent peacock,vreeper,</w:t>
      </w:r>
      <w:r w:rsidR="00DA0E04">
        <w:rPr>
          <w:i w:val="0"/>
          <w:sz w:val="32"/>
          <w:szCs w:val="32"/>
        </w:rPr>
        <w:t>bird,vomiting,tears, famous etc..</w:t>
      </w:r>
    </w:p>
    <w:p w14:paraId="71F34F71" w14:textId="526480C0" w:rsidR="009A6599" w:rsidRDefault="00904BAB">
      <w:pPr>
        <w:rPr>
          <w:b/>
          <w:bCs/>
          <w:i/>
          <w:sz w:val="32"/>
          <w:szCs w:val="32"/>
        </w:rPr>
      </w:pPr>
      <w:r>
        <w:rPr>
          <w:b/>
          <w:bCs/>
          <w:i/>
          <w:sz w:val="32"/>
          <w:szCs w:val="32"/>
        </w:rPr>
        <w:t>6.</w:t>
      </w:r>
      <w:r w:rsidR="009A6599">
        <w:rPr>
          <w:b/>
          <w:bCs/>
          <w:i/>
          <w:sz w:val="32"/>
          <w:szCs w:val="32"/>
        </w:rPr>
        <w:t>ARDHACHANDRA HASTA</w:t>
      </w:r>
    </w:p>
    <w:p w14:paraId="6D14F417" w14:textId="74AC2881" w:rsidR="009A6599" w:rsidRDefault="006213AC">
      <w:pPr>
        <w:rPr>
          <w:b/>
          <w:bCs/>
          <w:i/>
          <w:sz w:val="32"/>
          <w:szCs w:val="32"/>
        </w:rPr>
      </w:pPr>
      <w:r>
        <w:rPr>
          <w:i/>
          <w:noProof/>
          <w:sz w:val="32"/>
          <w:szCs w:val="32"/>
        </w:rPr>
        <w:drawing>
          <wp:anchor distT="0" distB="0" distL="114300" distR="114300" simplePos="0" relativeHeight="251658244" behindDoc="0" locked="0" layoutInCell="1" allowOverlap="1" wp14:anchorId="5652FF5C" wp14:editId="2EB77991">
            <wp:simplePos x="0" y="0"/>
            <wp:positionH relativeFrom="column">
              <wp:posOffset>507365</wp:posOffset>
            </wp:positionH>
            <wp:positionV relativeFrom="paragraph">
              <wp:posOffset>85725</wp:posOffset>
            </wp:positionV>
            <wp:extent cx="1841500" cy="2160905"/>
            <wp:effectExtent l="0" t="0" r="6350" b="0"/>
            <wp:wrapTopAndBottom/>
            <wp:docPr id="1980665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65901" name="Picture 19806659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1500" cy="2160905"/>
                    </a:xfrm>
                    <a:prstGeom prst="rect">
                      <a:avLst/>
                    </a:prstGeom>
                  </pic:spPr>
                </pic:pic>
              </a:graphicData>
            </a:graphic>
            <wp14:sizeRelH relativeFrom="margin">
              <wp14:pctWidth>0</wp14:pctWidth>
            </wp14:sizeRelH>
            <wp14:sizeRelV relativeFrom="margin">
              <wp14:pctHeight>0</wp14:pctHeight>
            </wp14:sizeRelV>
          </wp:anchor>
        </w:drawing>
      </w:r>
    </w:p>
    <w:p w14:paraId="1A4DD43C" w14:textId="43C45BE8" w:rsidR="00892E52" w:rsidRPr="00C9475A" w:rsidRDefault="00892E52">
      <w:pPr>
        <w:rPr>
          <w:b/>
          <w:bCs/>
          <w:i/>
          <w:sz w:val="32"/>
          <w:szCs w:val="32"/>
        </w:rPr>
      </w:pPr>
      <w:r w:rsidRPr="00C9475A">
        <w:rPr>
          <w:b/>
          <w:bCs/>
          <w:i/>
          <w:sz w:val="32"/>
          <w:szCs w:val="32"/>
        </w:rPr>
        <w:t>How to do it?</w:t>
      </w:r>
    </w:p>
    <w:p w14:paraId="3279A6C7" w14:textId="77777777" w:rsidR="00437D35" w:rsidRDefault="00892E52">
      <w:pPr>
        <w:rPr>
          <w:iCs/>
          <w:sz w:val="32"/>
          <w:szCs w:val="32"/>
        </w:rPr>
      </w:pPr>
      <w:r>
        <w:rPr>
          <w:iCs/>
          <w:sz w:val="32"/>
          <w:szCs w:val="32"/>
        </w:rPr>
        <w:t xml:space="preserve">Leave the thumb in pataka hasta to show </w:t>
      </w:r>
      <w:r w:rsidR="00437D35">
        <w:rPr>
          <w:iCs/>
          <w:sz w:val="32"/>
          <w:szCs w:val="32"/>
        </w:rPr>
        <w:t>ardhachandrahasta</w:t>
      </w:r>
    </w:p>
    <w:p w14:paraId="79F95945" w14:textId="4EC91361" w:rsidR="00B72B12" w:rsidRPr="002110D7" w:rsidRDefault="00437D35">
      <w:pPr>
        <w:rPr>
          <w:iCs/>
          <w:sz w:val="32"/>
          <w:szCs w:val="32"/>
        </w:rPr>
      </w:pPr>
      <w:r>
        <w:rPr>
          <w:iCs/>
          <w:sz w:val="32"/>
          <w:szCs w:val="32"/>
        </w:rPr>
        <w:t>Ardachandra hasta used to</w:t>
      </w:r>
      <w:r w:rsidR="00C175FE">
        <w:rPr>
          <w:iCs/>
          <w:sz w:val="32"/>
          <w:szCs w:val="32"/>
        </w:rPr>
        <w:t xml:space="preserve"> show holding the neck, weapon, worshiping the god,</w:t>
      </w:r>
      <w:r w:rsidR="003117AE">
        <w:rPr>
          <w:iCs/>
          <w:sz w:val="32"/>
          <w:szCs w:val="32"/>
        </w:rPr>
        <w:t>creation, plate,waist,worryinh,saying that”it is mine”,</w:t>
      </w:r>
      <w:r w:rsidR="00E10FDD">
        <w:rPr>
          <w:iCs/>
          <w:sz w:val="32"/>
          <w:szCs w:val="32"/>
        </w:rPr>
        <w:t xml:space="preserve">praying,to salute </w:t>
      </w:r>
      <w:r w:rsidR="00A80B66">
        <w:rPr>
          <w:iCs/>
          <w:sz w:val="32"/>
          <w:szCs w:val="32"/>
        </w:rPr>
        <w:t>,meditation,touching the limb,etc..</w:t>
      </w:r>
    </w:p>
    <w:p w14:paraId="57C36279" w14:textId="24B635B9" w:rsidR="003B2A45" w:rsidRDefault="00904BAB">
      <w:pPr>
        <w:rPr>
          <w:b/>
          <w:bCs/>
          <w:i/>
          <w:sz w:val="32"/>
          <w:szCs w:val="32"/>
        </w:rPr>
      </w:pPr>
      <w:r>
        <w:rPr>
          <w:b/>
          <w:bCs/>
          <w:i/>
          <w:sz w:val="32"/>
          <w:szCs w:val="32"/>
        </w:rPr>
        <w:lastRenderedPageBreak/>
        <w:t>7.</w:t>
      </w:r>
      <w:r w:rsidR="003B2A45">
        <w:rPr>
          <w:b/>
          <w:bCs/>
          <w:i/>
          <w:sz w:val="32"/>
          <w:szCs w:val="32"/>
        </w:rPr>
        <w:t>ARALA HASTA</w:t>
      </w:r>
    </w:p>
    <w:p w14:paraId="7E4DF4E0" w14:textId="140C25B8" w:rsidR="00370A5C" w:rsidRDefault="00B72B12">
      <w:pPr>
        <w:rPr>
          <w:b/>
          <w:bCs/>
          <w:i/>
          <w:sz w:val="32"/>
          <w:szCs w:val="32"/>
        </w:rPr>
      </w:pPr>
      <w:r>
        <w:rPr>
          <w:b/>
          <w:bCs/>
          <w:i/>
          <w:noProof/>
          <w:sz w:val="32"/>
          <w:szCs w:val="32"/>
        </w:rPr>
        <w:drawing>
          <wp:anchor distT="0" distB="0" distL="114300" distR="114300" simplePos="0" relativeHeight="251658245" behindDoc="0" locked="0" layoutInCell="1" allowOverlap="1" wp14:anchorId="41EA40EB" wp14:editId="76AEB74E">
            <wp:simplePos x="0" y="0"/>
            <wp:positionH relativeFrom="column">
              <wp:posOffset>228600</wp:posOffset>
            </wp:positionH>
            <wp:positionV relativeFrom="paragraph">
              <wp:posOffset>346710</wp:posOffset>
            </wp:positionV>
            <wp:extent cx="2374900" cy="2894965"/>
            <wp:effectExtent l="0" t="0" r="6350" b="635"/>
            <wp:wrapTopAndBottom/>
            <wp:docPr id="1386130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30421" name="Picture 13861304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4900" cy="2894965"/>
                    </a:xfrm>
                    <a:prstGeom prst="rect">
                      <a:avLst/>
                    </a:prstGeom>
                  </pic:spPr>
                </pic:pic>
              </a:graphicData>
            </a:graphic>
            <wp14:sizeRelH relativeFrom="margin">
              <wp14:pctWidth>0</wp14:pctWidth>
            </wp14:sizeRelH>
            <wp14:sizeRelV relativeFrom="margin">
              <wp14:pctHeight>0</wp14:pctHeight>
            </wp14:sizeRelV>
          </wp:anchor>
        </w:drawing>
      </w:r>
    </w:p>
    <w:p w14:paraId="6312E56B" w14:textId="7B89A0AB" w:rsidR="00925358" w:rsidRPr="00CB2890" w:rsidRDefault="001C7D01">
      <w:pPr>
        <w:rPr>
          <w:b/>
          <w:bCs/>
          <w:i/>
          <w:sz w:val="32"/>
          <w:szCs w:val="32"/>
        </w:rPr>
      </w:pPr>
      <w:r w:rsidRPr="00CB2890">
        <w:rPr>
          <w:b/>
          <w:bCs/>
          <w:i/>
          <w:sz w:val="32"/>
          <w:szCs w:val="32"/>
        </w:rPr>
        <w:t>How to do it?</w:t>
      </w:r>
    </w:p>
    <w:p w14:paraId="2AF0E5DA" w14:textId="606476E3" w:rsidR="001C7D01" w:rsidRDefault="004507AE">
      <w:pPr>
        <w:rPr>
          <w:i/>
          <w:sz w:val="32"/>
          <w:szCs w:val="32"/>
        </w:rPr>
      </w:pPr>
      <w:r>
        <w:rPr>
          <w:i/>
          <w:sz w:val="32"/>
          <w:szCs w:val="32"/>
        </w:rPr>
        <w:t>Fold the second finger in pataka hasta to ahow arala  hasta</w:t>
      </w:r>
    </w:p>
    <w:p w14:paraId="5592FCAD" w14:textId="11B0DE5F" w:rsidR="004507AE" w:rsidRDefault="007F6814">
      <w:pPr>
        <w:rPr>
          <w:i/>
          <w:sz w:val="32"/>
          <w:szCs w:val="32"/>
        </w:rPr>
      </w:pPr>
      <w:r>
        <w:rPr>
          <w:i/>
          <w:sz w:val="32"/>
          <w:szCs w:val="32"/>
        </w:rPr>
        <w:t>Arala hasta used to represent drinking poison, or nector, thunder storm,</w:t>
      </w:r>
      <w:r w:rsidR="00CA7D05">
        <w:rPr>
          <w:i/>
          <w:sz w:val="32"/>
          <w:szCs w:val="32"/>
        </w:rPr>
        <w:t>etc.</w:t>
      </w:r>
    </w:p>
    <w:p w14:paraId="09346E9C" w14:textId="5F1CC111" w:rsidR="00CA7D05" w:rsidRDefault="00904BAB">
      <w:pPr>
        <w:rPr>
          <w:b/>
          <w:bCs/>
          <w:i/>
          <w:sz w:val="32"/>
          <w:szCs w:val="32"/>
        </w:rPr>
      </w:pPr>
      <w:r>
        <w:rPr>
          <w:b/>
          <w:bCs/>
          <w:i/>
          <w:sz w:val="32"/>
          <w:szCs w:val="32"/>
        </w:rPr>
        <w:t>8.</w:t>
      </w:r>
      <w:r w:rsidR="00CA7D05">
        <w:rPr>
          <w:b/>
          <w:bCs/>
          <w:i/>
          <w:sz w:val="32"/>
          <w:szCs w:val="32"/>
        </w:rPr>
        <w:t>SHUKATUNDA HASTA</w:t>
      </w:r>
      <w:r w:rsidR="00F1248D">
        <w:rPr>
          <w:b/>
          <w:bCs/>
          <w:i/>
          <w:noProof/>
          <w:sz w:val="32"/>
          <w:szCs w:val="32"/>
        </w:rPr>
        <w:drawing>
          <wp:anchor distT="0" distB="0" distL="114300" distR="114300" simplePos="0" relativeHeight="251658246" behindDoc="0" locked="0" layoutInCell="1" allowOverlap="1" wp14:anchorId="316C0715" wp14:editId="6B9D3CF0">
            <wp:simplePos x="0" y="0"/>
            <wp:positionH relativeFrom="column">
              <wp:posOffset>0</wp:posOffset>
            </wp:positionH>
            <wp:positionV relativeFrom="paragraph">
              <wp:posOffset>549910</wp:posOffset>
            </wp:positionV>
            <wp:extent cx="1397000" cy="1994535"/>
            <wp:effectExtent l="0" t="0" r="0" b="5715"/>
            <wp:wrapTopAndBottom/>
            <wp:docPr id="21442999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99983" name="Picture 214429998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7000" cy="1994535"/>
                    </a:xfrm>
                    <a:prstGeom prst="rect">
                      <a:avLst/>
                    </a:prstGeom>
                  </pic:spPr>
                </pic:pic>
              </a:graphicData>
            </a:graphic>
            <wp14:sizeRelH relativeFrom="margin">
              <wp14:pctWidth>0</wp14:pctWidth>
            </wp14:sizeRelH>
            <wp14:sizeRelV relativeFrom="margin">
              <wp14:pctHeight>0</wp14:pctHeight>
            </wp14:sizeRelV>
          </wp:anchor>
        </w:drawing>
      </w:r>
    </w:p>
    <w:p w14:paraId="312F2601" w14:textId="47DC5B09" w:rsidR="00CA7D05" w:rsidRDefault="00F1248D">
      <w:pPr>
        <w:rPr>
          <w:b/>
          <w:bCs/>
          <w:i/>
          <w:sz w:val="32"/>
          <w:szCs w:val="32"/>
        </w:rPr>
      </w:pPr>
      <w:r>
        <w:rPr>
          <w:b/>
          <w:bCs/>
          <w:i/>
          <w:sz w:val="32"/>
          <w:szCs w:val="32"/>
        </w:rPr>
        <w:lastRenderedPageBreak/>
        <w:t>How to do it?</w:t>
      </w:r>
    </w:p>
    <w:p w14:paraId="3C0589B4" w14:textId="1C216AC4" w:rsidR="001B6E57" w:rsidRDefault="001B6E57">
      <w:pPr>
        <w:rPr>
          <w:iCs/>
          <w:sz w:val="32"/>
          <w:szCs w:val="32"/>
        </w:rPr>
      </w:pPr>
      <w:r>
        <w:rPr>
          <w:iCs/>
          <w:sz w:val="32"/>
          <w:szCs w:val="32"/>
        </w:rPr>
        <w:t>Bend thefourth finger in arala</w:t>
      </w:r>
    </w:p>
    <w:p w14:paraId="1270E82B" w14:textId="50FE1696" w:rsidR="001B6E57" w:rsidRDefault="00717EAE">
      <w:pPr>
        <w:rPr>
          <w:iCs/>
          <w:sz w:val="32"/>
          <w:szCs w:val="32"/>
        </w:rPr>
      </w:pPr>
      <w:r>
        <w:rPr>
          <w:iCs/>
          <w:sz w:val="32"/>
          <w:szCs w:val="32"/>
        </w:rPr>
        <w:t>Shukatunda hasta uses to represent to shoot an arrow, eeapon,saying cunning thimgs, dhowing fury etc.</w:t>
      </w:r>
    </w:p>
    <w:p w14:paraId="4F3820A0" w14:textId="24468F2C" w:rsidR="00717EAE" w:rsidRDefault="00904BAB">
      <w:pPr>
        <w:rPr>
          <w:b/>
          <w:bCs/>
          <w:i/>
          <w:sz w:val="32"/>
          <w:szCs w:val="32"/>
        </w:rPr>
      </w:pPr>
      <w:r>
        <w:rPr>
          <w:b/>
          <w:bCs/>
          <w:i/>
          <w:sz w:val="32"/>
          <w:szCs w:val="32"/>
        </w:rPr>
        <w:t>9.</w:t>
      </w:r>
      <w:r w:rsidR="00AC1E36">
        <w:rPr>
          <w:b/>
          <w:bCs/>
          <w:i/>
          <w:noProof/>
          <w:sz w:val="32"/>
          <w:szCs w:val="32"/>
        </w:rPr>
        <w:drawing>
          <wp:anchor distT="0" distB="0" distL="114300" distR="114300" simplePos="0" relativeHeight="251658247" behindDoc="0" locked="0" layoutInCell="1" allowOverlap="1" wp14:anchorId="04645EF8" wp14:editId="5CF552B6">
            <wp:simplePos x="0" y="0"/>
            <wp:positionH relativeFrom="column">
              <wp:posOffset>2540</wp:posOffset>
            </wp:positionH>
            <wp:positionV relativeFrom="paragraph">
              <wp:posOffset>501015</wp:posOffset>
            </wp:positionV>
            <wp:extent cx="2741930" cy="2867660"/>
            <wp:effectExtent l="0" t="0" r="1270" b="8890"/>
            <wp:wrapTopAndBottom/>
            <wp:docPr id="1493192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92507" name="Picture 149319250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1930" cy="2867660"/>
                    </a:xfrm>
                    <a:prstGeom prst="rect">
                      <a:avLst/>
                    </a:prstGeom>
                  </pic:spPr>
                </pic:pic>
              </a:graphicData>
            </a:graphic>
            <wp14:sizeRelH relativeFrom="margin">
              <wp14:pctWidth>0</wp14:pctWidth>
            </wp14:sizeRelH>
            <wp14:sizeRelV relativeFrom="margin">
              <wp14:pctHeight>0</wp14:pctHeight>
            </wp14:sizeRelV>
          </wp:anchor>
        </w:drawing>
      </w:r>
      <w:r w:rsidR="00C163E0">
        <w:rPr>
          <w:b/>
          <w:bCs/>
          <w:i/>
          <w:sz w:val="32"/>
          <w:szCs w:val="32"/>
        </w:rPr>
        <w:t>MUSHTI HASTA</w:t>
      </w:r>
    </w:p>
    <w:p w14:paraId="7CA0FA97" w14:textId="1FEC0CC0" w:rsidR="00C163E0" w:rsidRDefault="00762D1F">
      <w:pPr>
        <w:rPr>
          <w:b/>
          <w:bCs/>
          <w:i/>
          <w:sz w:val="32"/>
          <w:szCs w:val="32"/>
        </w:rPr>
      </w:pPr>
      <w:r>
        <w:rPr>
          <w:b/>
          <w:bCs/>
          <w:i/>
          <w:sz w:val="32"/>
          <w:szCs w:val="32"/>
        </w:rPr>
        <w:t>How to do it?</w:t>
      </w:r>
    </w:p>
    <w:p w14:paraId="6EBD50A8" w14:textId="3787D06B" w:rsidR="00762D1F" w:rsidRDefault="00762D1F">
      <w:pPr>
        <w:rPr>
          <w:iCs/>
          <w:sz w:val="32"/>
          <w:szCs w:val="32"/>
        </w:rPr>
      </w:pPr>
      <w:r>
        <w:rPr>
          <w:iCs/>
          <w:sz w:val="32"/>
          <w:szCs w:val="32"/>
        </w:rPr>
        <w:t>Fold all the fingers in to the palm &amp;keep the thumb on them to ahow mushti hasta (like a fist)</w:t>
      </w:r>
    </w:p>
    <w:p w14:paraId="4DC33203" w14:textId="72433D1B" w:rsidR="00762D1F" w:rsidRDefault="007030E2">
      <w:pPr>
        <w:rPr>
          <w:iCs/>
          <w:sz w:val="32"/>
          <w:szCs w:val="32"/>
        </w:rPr>
      </w:pPr>
      <w:r>
        <w:rPr>
          <w:iCs/>
          <w:sz w:val="32"/>
          <w:szCs w:val="32"/>
        </w:rPr>
        <w:t>Mushti hasta usualy used to represent strength, dragging by the hair, courageous, holding things etc.</w:t>
      </w:r>
    </w:p>
    <w:p w14:paraId="531765A6" w14:textId="77777777" w:rsidR="007030E2" w:rsidRDefault="007030E2">
      <w:pPr>
        <w:rPr>
          <w:iCs/>
          <w:sz w:val="32"/>
          <w:szCs w:val="32"/>
        </w:rPr>
      </w:pPr>
    </w:p>
    <w:p w14:paraId="4D7DC92B" w14:textId="6502C404" w:rsidR="007030E2" w:rsidRDefault="007030E2">
      <w:pPr>
        <w:rPr>
          <w:b/>
          <w:bCs/>
          <w:i/>
          <w:sz w:val="32"/>
          <w:szCs w:val="32"/>
        </w:rPr>
      </w:pPr>
    </w:p>
    <w:p w14:paraId="06C11955" w14:textId="1958585A" w:rsidR="00F5745F" w:rsidRDefault="00904BAB">
      <w:pPr>
        <w:rPr>
          <w:b/>
          <w:bCs/>
          <w:i/>
          <w:sz w:val="32"/>
          <w:szCs w:val="32"/>
        </w:rPr>
      </w:pPr>
      <w:r>
        <w:rPr>
          <w:b/>
          <w:bCs/>
          <w:i/>
          <w:sz w:val="32"/>
          <w:szCs w:val="32"/>
        </w:rPr>
        <w:lastRenderedPageBreak/>
        <w:t>10.</w:t>
      </w:r>
      <w:r w:rsidR="00F5745F">
        <w:rPr>
          <w:b/>
          <w:bCs/>
          <w:i/>
          <w:sz w:val="32"/>
          <w:szCs w:val="32"/>
        </w:rPr>
        <w:t>SHIKHARA HASTA</w:t>
      </w:r>
    </w:p>
    <w:p w14:paraId="316C6457" w14:textId="0BFF5943" w:rsidR="00F5745F" w:rsidRPr="00F5745F" w:rsidRDefault="00EC35CC">
      <w:pPr>
        <w:rPr>
          <w:b/>
          <w:bCs/>
          <w:i/>
          <w:sz w:val="32"/>
          <w:szCs w:val="32"/>
        </w:rPr>
      </w:pPr>
      <w:r>
        <w:rPr>
          <w:b/>
          <w:bCs/>
          <w:i/>
          <w:noProof/>
          <w:sz w:val="32"/>
          <w:szCs w:val="32"/>
        </w:rPr>
        <w:drawing>
          <wp:anchor distT="0" distB="0" distL="114300" distR="114300" simplePos="0" relativeHeight="251658248" behindDoc="0" locked="0" layoutInCell="1" allowOverlap="1" wp14:anchorId="5E101BE1" wp14:editId="023F1EA0">
            <wp:simplePos x="0" y="0"/>
            <wp:positionH relativeFrom="column">
              <wp:posOffset>2540</wp:posOffset>
            </wp:positionH>
            <wp:positionV relativeFrom="paragraph">
              <wp:posOffset>447675</wp:posOffset>
            </wp:positionV>
            <wp:extent cx="2885440" cy="3747770"/>
            <wp:effectExtent l="0" t="0" r="0" b="5080"/>
            <wp:wrapTopAndBottom/>
            <wp:docPr id="1534859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59063" name="Picture 15348590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5440" cy="3747770"/>
                    </a:xfrm>
                    <a:prstGeom prst="rect">
                      <a:avLst/>
                    </a:prstGeom>
                  </pic:spPr>
                </pic:pic>
              </a:graphicData>
            </a:graphic>
            <wp14:sizeRelH relativeFrom="margin">
              <wp14:pctWidth>0</wp14:pctWidth>
            </wp14:sizeRelH>
            <wp14:sizeRelV relativeFrom="margin">
              <wp14:pctHeight>0</wp14:pctHeight>
            </wp14:sizeRelV>
          </wp:anchor>
        </w:drawing>
      </w:r>
    </w:p>
    <w:p w14:paraId="27CED336" w14:textId="6EB7C213" w:rsidR="00DC7C97" w:rsidRPr="009F0411" w:rsidRDefault="00DC7C97" w:rsidP="00C65DD7">
      <w:pPr>
        <w:rPr>
          <w:b/>
          <w:bCs/>
          <w:i/>
          <w:iCs/>
          <w:sz w:val="32"/>
          <w:szCs w:val="32"/>
        </w:rPr>
      </w:pPr>
      <w:r w:rsidRPr="009F0411">
        <w:rPr>
          <w:b/>
          <w:bCs/>
          <w:i/>
          <w:iCs/>
          <w:sz w:val="32"/>
          <w:szCs w:val="32"/>
        </w:rPr>
        <w:t>How to do it?</w:t>
      </w:r>
    </w:p>
    <w:p w14:paraId="37D625E1" w14:textId="339F72B7" w:rsidR="00DC7C97" w:rsidRPr="00C65DD7" w:rsidRDefault="00DC7C97" w:rsidP="00C65DD7">
      <w:pPr>
        <w:rPr>
          <w:sz w:val="32"/>
          <w:szCs w:val="32"/>
        </w:rPr>
      </w:pPr>
      <w:r w:rsidRPr="00C65DD7">
        <w:rPr>
          <w:sz w:val="32"/>
          <w:szCs w:val="32"/>
        </w:rPr>
        <w:t>Strech the thumb finger in mushti hasta to show shikara hasta</w:t>
      </w:r>
      <w:r w:rsidR="00C65DD7">
        <w:rPr>
          <w:sz w:val="32"/>
          <w:szCs w:val="32"/>
        </w:rPr>
        <w:t>.</w:t>
      </w:r>
    </w:p>
    <w:p w14:paraId="7A5537B0" w14:textId="226E4952" w:rsidR="00DC7C97" w:rsidRDefault="00C65DD7" w:rsidP="00C65DD7">
      <w:pPr>
        <w:rPr>
          <w:sz w:val="32"/>
          <w:szCs w:val="32"/>
        </w:rPr>
      </w:pPr>
      <w:r>
        <w:rPr>
          <w:sz w:val="32"/>
          <w:szCs w:val="32"/>
        </w:rPr>
        <w:t xml:space="preserve">Shikhara hasta </w:t>
      </w:r>
      <w:r w:rsidR="0095019B">
        <w:rPr>
          <w:sz w:val="32"/>
          <w:szCs w:val="32"/>
        </w:rPr>
        <w:t xml:space="preserve"> used to represent cupid,bo</w:t>
      </w:r>
      <w:r w:rsidR="007B32E1">
        <w:rPr>
          <w:sz w:val="32"/>
          <w:szCs w:val="32"/>
        </w:rPr>
        <w:t>w, piller, silence, offerimgs,lips,enterung,teeth,questioning,</w:t>
      </w:r>
      <w:r w:rsidR="00B8749C">
        <w:rPr>
          <w:sz w:val="32"/>
          <w:szCs w:val="32"/>
        </w:rPr>
        <w:t>ringing the bell,weapon names shakti,</w:t>
      </w:r>
      <w:r w:rsidR="00B3491D">
        <w:rPr>
          <w:sz w:val="32"/>
          <w:szCs w:val="32"/>
        </w:rPr>
        <w:t>tomara,hugging,teing ariund waist.</w:t>
      </w:r>
    </w:p>
    <w:p w14:paraId="156E8E48" w14:textId="77777777" w:rsidR="00B3491D" w:rsidRDefault="00B3491D" w:rsidP="00C65DD7">
      <w:pPr>
        <w:rPr>
          <w:sz w:val="32"/>
          <w:szCs w:val="32"/>
        </w:rPr>
      </w:pPr>
    </w:p>
    <w:p w14:paraId="557CECE6" w14:textId="2BBC4C83" w:rsidR="00B3491D" w:rsidRDefault="00904BAB" w:rsidP="00C65DD7">
      <w:pPr>
        <w:rPr>
          <w:b/>
          <w:bCs/>
          <w:i/>
          <w:iCs/>
          <w:sz w:val="32"/>
          <w:szCs w:val="32"/>
        </w:rPr>
      </w:pPr>
      <w:r>
        <w:rPr>
          <w:b/>
          <w:bCs/>
          <w:i/>
          <w:iCs/>
          <w:sz w:val="32"/>
          <w:szCs w:val="32"/>
        </w:rPr>
        <w:lastRenderedPageBreak/>
        <w:t>11.</w:t>
      </w:r>
      <w:r w:rsidR="00A86612">
        <w:rPr>
          <w:b/>
          <w:bCs/>
          <w:i/>
          <w:iCs/>
          <w:noProof/>
          <w:sz w:val="32"/>
          <w:szCs w:val="32"/>
        </w:rPr>
        <w:drawing>
          <wp:anchor distT="0" distB="0" distL="114300" distR="114300" simplePos="0" relativeHeight="251658249" behindDoc="0" locked="0" layoutInCell="1" allowOverlap="1" wp14:anchorId="04918216" wp14:editId="452C74A5">
            <wp:simplePos x="0" y="0"/>
            <wp:positionH relativeFrom="column">
              <wp:posOffset>-407035</wp:posOffset>
            </wp:positionH>
            <wp:positionV relativeFrom="paragraph">
              <wp:posOffset>647065</wp:posOffset>
            </wp:positionV>
            <wp:extent cx="3729990" cy="4138295"/>
            <wp:effectExtent l="0" t="0" r="3810" b="0"/>
            <wp:wrapTopAndBottom/>
            <wp:docPr id="19910806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80663" name="Picture 199108066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29990" cy="4138295"/>
                    </a:xfrm>
                    <a:prstGeom prst="rect">
                      <a:avLst/>
                    </a:prstGeom>
                  </pic:spPr>
                </pic:pic>
              </a:graphicData>
            </a:graphic>
            <wp14:sizeRelH relativeFrom="margin">
              <wp14:pctWidth>0</wp14:pctWidth>
            </wp14:sizeRelH>
            <wp14:sizeRelV relativeFrom="margin">
              <wp14:pctHeight>0</wp14:pctHeight>
            </wp14:sizeRelV>
          </wp:anchor>
        </w:drawing>
      </w:r>
      <w:r w:rsidR="00B25CE4">
        <w:rPr>
          <w:b/>
          <w:bCs/>
          <w:i/>
          <w:iCs/>
          <w:sz w:val="32"/>
          <w:szCs w:val="32"/>
        </w:rPr>
        <w:t>KAPITHA HASTA</w:t>
      </w:r>
    </w:p>
    <w:p w14:paraId="4A539729" w14:textId="77777777" w:rsidR="008637FD" w:rsidRDefault="008637FD" w:rsidP="00C65DD7">
      <w:pPr>
        <w:rPr>
          <w:b/>
          <w:bCs/>
          <w:i/>
          <w:iCs/>
          <w:sz w:val="32"/>
          <w:szCs w:val="32"/>
        </w:rPr>
      </w:pPr>
    </w:p>
    <w:p w14:paraId="4286AA46" w14:textId="2EBAAB8A" w:rsidR="00B25CE4" w:rsidRDefault="00A86612" w:rsidP="00C65DD7">
      <w:pPr>
        <w:rPr>
          <w:b/>
          <w:bCs/>
          <w:i/>
          <w:iCs/>
          <w:sz w:val="32"/>
          <w:szCs w:val="32"/>
        </w:rPr>
      </w:pPr>
      <w:r>
        <w:rPr>
          <w:b/>
          <w:bCs/>
          <w:i/>
          <w:iCs/>
          <w:sz w:val="32"/>
          <w:szCs w:val="32"/>
        </w:rPr>
        <w:t>How to do it?</w:t>
      </w:r>
    </w:p>
    <w:p w14:paraId="76FDE05F" w14:textId="08A46873" w:rsidR="00A86612" w:rsidRDefault="00A86612" w:rsidP="00C65DD7">
      <w:pPr>
        <w:rPr>
          <w:sz w:val="32"/>
          <w:szCs w:val="32"/>
        </w:rPr>
      </w:pPr>
      <w:r>
        <w:rPr>
          <w:sz w:val="32"/>
          <w:szCs w:val="32"/>
        </w:rPr>
        <w:t>Fold the decond finger on thb in shikhara hasta to show kapitha hasta.</w:t>
      </w:r>
    </w:p>
    <w:p w14:paraId="28456AAD" w14:textId="435412BA" w:rsidR="00A86612" w:rsidRDefault="00410D22" w:rsidP="00C65DD7">
      <w:pPr>
        <w:rPr>
          <w:sz w:val="32"/>
          <w:szCs w:val="32"/>
        </w:rPr>
      </w:pPr>
      <w:r>
        <w:rPr>
          <w:sz w:val="32"/>
          <w:szCs w:val="32"/>
        </w:rPr>
        <w:t>Kapitha hasta usually show to represent  show goddess lakshmi, saraswati,</w:t>
      </w:r>
      <w:r w:rsidR="00176B94">
        <w:rPr>
          <w:sz w:val="32"/>
          <w:szCs w:val="32"/>
        </w:rPr>
        <w:t>going around,holding the symbols,milking the cows, putting eye liner, holding flowers,</w:t>
      </w:r>
      <w:r w:rsidR="000A25F7">
        <w:rPr>
          <w:sz w:val="32"/>
          <w:szCs w:val="32"/>
        </w:rPr>
        <w:t>holding the saree,drapping a cloth on the face, to hold lamp and incense etc.</w:t>
      </w:r>
    </w:p>
    <w:p w14:paraId="5DB5E6D4" w14:textId="77777777" w:rsidR="000A25F7" w:rsidRDefault="000A25F7" w:rsidP="00C65DD7">
      <w:pPr>
        <w:rPr>
          <w:sz w:val="32"/>
          <w:szCs w:val="32"/>
        </w:rPr>
      </w:pPr>
    </w:p>
    <w:p w14:paraId="13D82F54" w14:textId="21E8202D" w:rsidR="000A25F7" w:rsidRDefault="00904BAB" w:rsidP="00C65DD7">
      <w:pPr>
        <w:rPr>
          <w:b/>
          <w:bCs/>
          <w:i/>
          <w:iCs/>
          <w:sz w:val="32"/>
          <w:szCs w:val="32"/>
        </w:rPr>
      </w:pPr>
      <w:r>
        <w:rPr>
          <w:b/>
          <w:bCs/>
          <w:i/>
          <w:iCs/>
          <w:sz w:val="32"/>
          <w:szCs w:val="32"/>
        </w:rPr>
        <w:t>12.</w:t>
      </w:r>
      <w:r w:rsidR="006113D7">
        <w:rPr>
          <w:b/>
          <w:bCs/>
          <w:i/>
          <w:iCs/>
          <w:noProof/>
          <w:sz w:val="32"/>
          <w:szCs w:val="32"/>
        </w:rPr>
        <w:drawing>
          <wp:anchor distT="0" distB="0" distL="114300" distR="114300" simplePos="0" relativeHeight="251658250" behindDoc="0" locked="0" layoutInCell="1" allowOverlap="1" wp14:anchorId="114CADE3" wp14:editId="4FCF581F">
            <wp:simplePos x="0" y="0"/>
            <wp:positionH relativeFrom="column">
              <wp:posOffset>252095</wp:posOffset>
            </wp:positionH>
            <wp:positionV relativeFrom="paragraph">
              <wp:posOffset>569595</wp:posOffset>
            </wp:positionV>
            <wp:extent cx="4199255" cy="3787775"/>
            <wp:effectExtent l="0" t="0" r="0" b="3175"/>
            <wp:wrapTopAndBottom/>
            <wp:docPr id="2720589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58913" name="Picture 2720589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99255" cy="3787775"/>
                    </a:xfrm>
                    <a:prstGeom prst="rect">
                      <a:avLst/>
                    </a:prstGeom>
                  </pic:spPr>
                </pic:pic>
              </a:graphicData>
            </a:graphic>
            <wp14:sizeRelH relativeFrom="margin">
              <wp14:pctWidth>0</wp14:pctWidth>
            </wp14:sizeRelH>
            <wp14:sizeRelV relativeFrom="margin">
              <wp14:pctHeight>0</wp14:pctHeight>
            </wp14:sizeRelV>
          </wp:anchor>
        </w:drawing>
      </w:r>
      <w:r w:rsidR="00EC2C24">
        <w:rPr>
          <w:b/>
          <w:bCs/>
          <w:i/>
          <w:iCs/>
          <w:sz w:val="32"/>
          <w:szCs w:val="32"/>
        </w:rPr>
        <w:t>KATAKAMUKHA HASTA</w:t>
      </w:r>
    </w:p>
    <w:p w14:paraId="0A77F8E3" w14:textId="7EB97176" w:rsidR="00EC2C24" w:rsidRDefault="006113D7" w:rsidP="00C65DD7">
      <w:pPr>
        <w:rPr>
          <w:b/>
          <w:bCs/>
          <w:i/>
          <w:iCs/>
          <w:sz w:val="32"/>
          <w:szCs w:val="32"/>
        </w:rPr>
      </w:pPr>
      <w:r>
        <w:rPr>
          <w:b/>
          <w:bCs/>
          <w:i/>
          <w:iCs/>
          <w:sz w:val="32"/>
          <w:szCs w:val="32"/>
        </w:rPr>
        <w:t>How to do it?</w:t>
      </w:r>
    </w:p>
    <w:p w14:paraId="39137D46" w14:textId="4A784C43" w:rsidR="006113D7" w:rsidRDefault="006113D7" w:rsidP="00C65DD7">
      <w:pPr>
        <w:rPr>
          <w:sz w:val="32"/>
          <w:szCs w:val="32"/>
        </w:rPr>
      </w:pPr>
      <w:r>
        <w:rPr>
          <w:sz w:val="32"/>
          <w:szCs w:val="32"/>
        </w:rPr>
        <w:t xml:space="preserve">Bring togethet thn, index,&amp;middle fingers&amp;strech the </w:t>
      </w:r>
      <w:r w:rsidR="00681ACC">
        <w:rPr>
          <w:sz w:val="32"/>
          <w:szCs w:val="32"/>
        </w:rPr>
        <w:t>the other two fingers at an angle to ahow katakamukha hasta</w:t>
      </w:r>
    </w:p>
    <w:p w14:paraId="55C64B21" w14:textId="616FEE7D" w:rsidR="00681ACC" w:rsidRDefault="00681ACC" w:rsidP="00C65DD7">
      <w:pPr>
        <w:rPr>
          <w:sz w:val="32"/>
          <w:szCs w:val="32"/>
        </w:rPr>
      </w:pPr>
      <w:r>
        <w:rPr>
          <w:sz w:val="32"/>
          <w:szCs w:val="32"/>
        </w:rPr>
        <w:t xml:space="preserve">Katakamukha hasta used to represent </w:t>
      </w:r>
      <w:r w:rsidR="007F165E">
        <w:rPr>
          <w:sz w:val="32"/>
          <w:szCs w:val="32"/>
        </w:rPr>
        <w:t>plucking the flower, pearl necklace, eearing flower , getting attracted by thecupid arrow,giving bettle leaf, showing kastoori&amp;other perfumes</w:t>
      </w:r>
      <w:r w:rsidR="00585BD8">
        <w:rPr>
          <w:sz w:val="32"/>
          <w:szCs w:val="32"/>
        </w:rPr>
        <w:t>, enjoyimg the perfumes etc.</w:t>
      </w:r>
    </w:p>
    <w:p w14:paraId="608F4B02" w14:textId="77777777" w:rsidR="00585BD8" w:rsidRDefault="00585BD8" w:rsidP="00C65DD7">
      <w:pPr>
        <w:rPr>
          <w:sz w:val="32"/>
          <w:szCs w:val="32"/>
        </w:rPr>
      </w:pPr>
    </w:p>
    <w:p w14:paraId="74B0035A" w14:textId="1B7C4CA3" w:rsidR="00585BD8" w:rsidRDefault="00904BAB" w:rsidP="00C65DD7">
      <w:pPr>
        <w:rPr>
          <w:b/>
          <w:bCs/>
          <w:i/>
          <w:iCs/>
          <w:sz w:val="32"/>
          <w:szCs w:val="32"/>
        </w:rPr>
      </w:pPr>
      <w:r>
        <w:rPr>
          <w:b/>
          <w:bCs/>
          <w:i/>
          <w:iCs/>
          <w:sz w:val="32"/>
          <w:szCs w:val="32"/>
        </w:rPr>
        <w:t>13.</w:t>
      </w:r>
      <w:r w:rsidR="00CD5316">
        <w:rPr>
          <w:b/>
          <w:bCs/>
          <w:i/>
          <w:iCs/>
          <w:noProof/>
          <w:sz w:val="32"/>
          <w:szCs w:val="32"/>
        </w:rPr>
        <w:drawing>
          <wp:anchor distT="0" distB="0" distL="114300" distR="114300" simplePos="0" relativeHeight="251658251" behindDoc="0" locked="0" layoutInCell="1" allowOverlap="1" wp14:anchorId="0214D12E" wp14:editId="2494CB26">
            <wp:simplePos x="0" y="0"/>
            <wp:positionH relativeFrom="column">
              <wp:posOffset>-228600</wp:posOffset>
            </wp:positionH>
            <wp:positionV relativeFrom="paragraph">
              <wp:posOffset>423545</wp:posOffset>
            </wp:positionV>
            <wp:extent cx="3535680" cy="3887470"/>
            <wp:effectExtent l="0" t="0" r="7620" b="0"/>
            <wp:wrapTopAndBottom/>
            <wp:docPr id="15767825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82563" name="Picture 1576782563"/>
                    <pic:cNvPicPr/>
                  </pic:nvPicPr>
                  <pic:blipFill rotWithShape="1">
                    <a:blip r:embed="rId25" cstate="print">
                      <a:extLst>
                        <a:ext uri="{28A0092B-C50C-407E-A947-70E740481C1C}">
                          <a14:useLocalDpi xmlns:a14="http://schemas.microsoft.com/office/drawing/2010/main" val="0"/>
                        </a:ext>
                      </a:extLst>
                    </a:blip>
                    <a:srcRect l="1" t="9371" r="2645" b="6272"/>
                    <a:stretch/>
                  </pic:blipFill>
                  <pic:spPr bwMode="auto">
                    <a:xfrm>
                      <a:off x="0" y="0"/>
                      <a:ext cx="3535680" cy="3887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0D3">
        <w:rPr>
          <w:b/>
          <w:bCs/>
          <w:i/>
          <w:iCs/>
          <w:sz w:val="32"/>
          <w:szCs w:val="32"/>
        </w:rPr>
        <w:t>SUCHI HASTA</w:t>
      </w:r>
    </w:p>
    <w:p w14:paraId="5A5701C7" w14:textId="471680A2" w:rsidR="00BF70D3" w:rsidRDefault="001A28BA" w:rsidP="00C65DD7">
      <w:pPr>
        <w:rPr>
          <w:b/>
          <w:bCs/>
          <w:i/>
          <w:iCs/>
          <w:sz w:val="32"/>
          <w:szCs w:val="32"/>
        </w:rPr>
      </w:pPr>
      <w:r>
        <w:rPr>
          <w:b/>
          <w:bCs/>
          <w:i/>
          <w:iCs/>
          <w:sz w:val="32"/>
          <w:szCs w:val="32"/>
        </w:rPr>
        <w:t>How to do it?</w:t>
      </w:r>
    </w:p>
    <w:p w14:paraId="6516146C" w14:textId="21996885" w:rsidR="001A28BA" w:rsidRPr="007C43D3" w:rsidRDefault="001A28BA" w:rsidP="00C65DD7">
      <w:pPr>
        <w:rPr>
          <w:sz w:val="32"/>
          <w:szCs w:val="32"/>
        </w:rPr>
      </w:pPr>
      <w:r w:rsidRPr="007C43D3">
        <w:rPr>
          <w:sz w:val="32"/>
          <w:szCs w:val="32"/>
        </w:rPr>
        <w:t>Strech the index finger &amp;bring together all other to  show suchi hasta</w:t>
      </w:r>
    </w:p>
    <w:p w14:paraId="2EE19F22" w14:textId="77777777" w:rsidR="00F145BA" w:rsidRDefault="002D3E4B" w:rsidP="00C65DD7">
      <w:pPr>
        <w:rPr>
          <w:sz w:val="32"/>
          <w:szCs w:val="32"/>
        </w:rPr>
      </w:pPr>
      <w:r>
        <w:rPr>
          <w:sz w:val="32"/>
          <w:szCs w:val="32"/>
        </w:rPr>
        <w:t>Suchi hasta is used to represent</w:t>
      </w:r>
      <w:r w:rsidR="007C43D3">
        <w:rPr>
          <w:sz w:val="32"/>
          <w:szCs w:val="32"/>
        </w:rPr>
        <w:t xml:space="preserve">  showing nber one,showing para brahma,</w:t>
      </w:r>
      <w:r w:rsidR="003C6B22">
        <w:rPr>
          <w:sz w:val="32"/>
          <w:szCs w:val="32"/>
        </w:rPr>
        <w:t>sun,universe,city,saying'that'show it is',</w:t>
      </w:r>
      <w:r w:rsidR="00DF3C6C">
        <w:rPr>
          <w:sz w:val="32"/>
          <w:szCs w:val="32"/>
        </w:rPr>
        <w:t>thin, skinny,wonder, shoeing the hair,exitment, beating an instrument called</w:t>
      </w:r>
      <w:r w:rsidR="002B2F9D">
        <w:rPr>
          <w:sz w:val="32"/>
          <w:szCs w:val="32"/>
        </w:rPr>
        <w:t xml:space="preserve"> bheri,showing potters wheel, wheel of chariot,</w:t>
      </w:r>
      <w:r w:rsidR="00E115FB">
        <w:rPr>
          <w:sz w:val="32"/>
          <w:szCs w:val="32"/>
        </w:rPr>
        <w:t>group of people,thinking,etc.</w:t>
      </w:r>
    </w:p>
    <w:p w14:paraId="5071A237" w14:textId="69D5CE31" w:rsidR="00E115FB" w:rsidRPr="00F145BA" w:rsidRDefault="00904BAB" w:rsidP="00C65DD7">
      <w:pPr>
        <w:rPr>
          <w:sz w:val="32"/>
          <w:szCs w:val="32"/>
        </w:rPr>
      </w:pPr>
      <w:r>
        <w:rPr>
          <w:b/>
          <w:bCs/>
          <w:i/>
          <w:iCs/>
          <w:sz w:val="32"/>
          <w:szCs w:val="32"/>
        </w:rPr>
        <w:lastRenderedPageBreak/>
        <w:t>14.</w:t>
      </w:r>
      <w:r w:rsidR="00815949">
        <w:rPr>
          <w:b/>
          <w:bCs/>
          <w:i/>
          <w:iCs/>
          <w:sz w:val="32"/>
          <w:szCs w:val="32"/>
        </w:rPr>
        <w:t>CHANDRAKALA HASTA</w:t>
      </w:r>
    </w:p>
    <w:p w14:paraId="11DA56BE" w14:textId="1ED47D58" w:rsidR="00815949" w:rsidRDefault="00A42487" w:rsidP="00C65DD7">
      <w:pPr>
        <w:rPr>
          <w:b/>
          <w:bCs/>
          <w:i/>
          <w:iCs/>
          <w:sz w:val="32"/>
          <w:szCs w:val="32"/>
        </w:rPr>
      </w:pPr>
      <w:r>
        <w:rPr>
          <w:b/>
          <w:bCs/>
          <w:i/>
          <w:iCs/>
          <w:noProof/>
          <w:sz w:val="32"/>
          <w:szCs w:val="32"/>
        </w:rPr>
        <w:drawing>
          <wp:anchor distT="0" distB="0" distL="114300" distR="114300" simplePos="0" relativeHeight="251658252" behindDoc="0" locked="0" layoutInCell="1" allowOverlap="1" wp14:anchorId="2A3ADCF6" wp14:editId="76EBFE31">
            <wp:simplePos x="0" y="0"/>
            <wp:positionH relativeFrom="column">
              <wp:posOffset>2540</wp:posOffset>
            </wp:positionH>
            <wp:positionV relativeFrom="paragraph">
              <wp:posOffset>127000</wp:posOffset>
            </wp:positionV>
            <wp:extent cx="2908300" cy="2220595"/>
            <wp:effectExtent l="0" t="0" r="6350" b="8255"/>
            <wp:wrapTopAndBottom/>
            <wp:docPr id="3180916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91665" name="Picture 31809166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8300" cy="2220595"/>
                    </a:xfrm>
                    <a:prstGeom prst="rect">
                      <a:avLst/>
                    </a:prstGeom>
                  </pic:spPr>
                </pic:pic>
              </a:graphicData>
            </a:graphic>
            <wp14:sizeRelH relativeFrom="margin">
              <wp14:pctWidth>0</wp14:pctWidth>
            </wp14:sizeRelH>
            <wp14:sizeRelV relativeFrom="margin">
              <wp14:pctHeight>0</wp14:pctHeight>
            </wp14:sizeRelV>
          </wp:anchor>
        </w:drawing>
      </w:r>
      <w:r>
        <w:rPr>
          <w:b/>
          <w:bCs/>
          <w:i/>
          <w:iCs/>
          <w:sz w:val="32"/>
          <w:szCs w:val="32"/>
        </w:rPr>
        <w:t>How to do it?</w:t>
      </w:r>
    </w:p>
    <w:p w14:paraId="24C95268" w14:textId="533BAC64" w:rsidR="00A42487" w:rsidRDefault="00A42487" w:rsidP="00C65DD7">
      <w:pPr>
        <w:rPr>
          <w:sz w:val="32"/>
          <w:szCs w:val="32"/>
        </w:rPr>
      </w:pPr>
      <w:r>
        <w:rPr>
          <w:sz w:val="32"/>
          <w:szCs w:val="32"/>
        </w:rPr>
        <w:t>Strech the thumb finger in suchi hasta to show chandrakala hasta</w:t>
      </w:r>
    </w:p>
    <w:p w14:paraId="1BA0DAE6" w14:textId="77777777" w:rsidR="00F145BA" w:rsidRDefault="006045BF" w:rsidP="00C65DD7">
      <w:pPr>
        <w:rPr>
          <w:sz w:val="32"/>
          <w:szCs w:val="32"/>
        </w:rPr>
      </w:pPr>
      <w:r>
        <w:rPr>
          <w:sz w:val="32"/>
          <w:szCs w:val="32"/>
        </w:rPr>
        <w:t>Chandrakala hasta used to represent show moon.</w:t>
      </w:r>
    </w:p>
    <w:p w14:paraId="3F5013B2" w14:textId="4ABDE579" w:rsidR="006045BF" w:rsidRPr="008637FD" w:rsidRDefault="006623EC" w:rsidP="00C65DD7">
      <w:pPr>
        <w:rPr>
          <w:sz w:val="32"/>
          <w:szCs w:val="32"/>
        </w:rPr>
      </w:pPr>
      <w:r>
        <w:rPr>
          <w:b/>
          <w:bCs/>
          <w:i/>
          <w:iCs/>
          <w:sz w:val="32"/>
          <w:szCs w:val="32"/>
        </w:rPr>
        <w:t>15.</w:t>
      </w:r>
      <w:r w:rsidR="00F431C9">
        <w:rPr>
          <w:b/>
          <w:bCs/>
          <w:i/>
          <w:iCs/>
          <w:noProof/>
          <w:sz w:val="32"/>
          <w:szCs w:val="32"/>
        </w:rPr>
        <w:drawing>
          <wp:anchor distT="0" distB="0" distL="114300" distR="114300" simplePos="0" relativeHeight="251658253" behindDoc="0" locked="0" layoutInCell="1" allowOverlap="1" wp14:anchorId="1FD725C8" wp14:editId="05F9DD6E">
            <wp:simplePos x="0" y="0"/>
            <wp:positionH relativeFrom="column">
              <wp:posOffset>803910</wp:posOffset>
            </wp:positionH>
            <wp:positionV relativeFrom="paragraph">
              <wp:posOffset>666115</wp:posOffset>
            </wp:positionV>
            <wp:extent cx="2297430" cy="2881630"/>
            <wp:effectExtent l="0" t="0" r="7620" b="0"/>
            <wp:wrapTopAndBottom/>
            <wp:docPr id="863033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3374" name="Picture 8630337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7430" cy="2881630"/>
                    </a:xfrm>
                    <a:prstGeom prst="rect">
                      <a:avLst/>
                    </a:prstGeom>
                  </pic:spPr>
                </pic:pic>
              </a:graphicData>
            </a:graphic>
            <wp14:sizeRelH relativeFrom="margin">
              <wp14:pctWidth>0</wp14:pctWidth>
            </wp14:sizeRelH>
            <wp14:sizeRelV relativeFrom="margin">
              <wp14:pctHeight>0</wp14:pctHeight>
            </wp14:sizeRelV>
          </wp:anchor>
        </w:drawing>
      </w:r>
      <w:r w:rsidR="00C703D7">
        <w:rPr>
          <w:b/>
          <w:bCs/>
          <w:i/>
          <w:iCs/>
          <w:sz w:val="32"/>
          <w:szCs w:val="32"/>
        </w:rPr>
        <w:t>PADMAKOSHA HASTA</w:t>
      </w:r>
    </w:p>
    <w:p w14:paraId="2EB932EF" w14:textId="58FA0EFE" w:rsidR="00C703D7" w:rsidRDefault="00F431C9" w:rsidP="00C65DD7">
      <w:pPr>
        <w:rPr>
          <w:b/>
          <w:bCs/>
          <w:i/>
          <w:iCs/>
          <w:sz w:val="32"/>
          <w:szCs w:val="32"/>
        </w:rPr>
      </w:pPr>
      <w:r>
        <w:rPr>
          <w:b/>
          <w:bCs/>
          <w:i/>
          <w:iCs/>
          <w:sz w:val="32"/>
          <w:szCs w:val="32"/>
        </w:rPr>
        <w:lastRenderedPageBreak/>
        <w:t>How to do it?</w:t>
      </w:r>
    </w:p>
    <w:p w14:paraId="17FDEEC4" w14:textId="0D32345A" w:rsidR="00F431C9" w:rsidRDefault="00014D5F" w:rsidP="00C65DD7">
      <w:pPr>
        <w:rPr>
          <w:sz w:val="32"/>
          <w:szCs w:val="32"/>
        </w:rPr>
      </w:pPr>
      <w:r>
        <w:rPr>
          <w:sz w:val="32"/>
          <w:szCs w:val="32"/>
        </w:rPr>
        <w:t>Bend all the fingers towards the palm to ahow padmakosha hasta</w:t>
      </w:r>
    </w:p>
    <w:p w14:paraId="1134DA43" w14:textId="2D42CD76" w:rsidR="00014D5F" w:rsidRDefault="005871DA" w:rsidP="00C65DD7">
      <w:pPr>
        <w:rPr>
          <w:sz w:val="32"/>
          <w:szCs w:val="32"/>
        </w:rPr>
      </w:pPr>
      <w:r>
        <w:rPr>
          <w:sz w:val="32"/>
          <w:szCs w:val="32"/>
        </w:rPr>
        <w:t>Padmakosha hasta used to represent to show fruit like Bilwa&amp;kapitha,breasts,</w:t>
      </w:r>
      <w:r w:rsidR="00ED330E">
        <w:rPr>
          <w:sz w:val="32"/>
          <w:szCs w:val="32"/>
        </w:rPr>
        <w:t xml:space="preserve">round,ball,small </w:t>
      </w:r>
      <w:r w:rsidR="00D35E83">
        <w:rPr>
          <w:sz w:val="32"/>
          <w:szCs w:val="32"/>
        </w:rPr>
        <w:t>quantity</w:t>
      </w:r>
      <w:r w:rsidR="00ED330E">
        <w:rPr>
          <w:sz w:val="32"/>
          <w:szCs w:val="32"/>
        </w:rPr>
        <w:t xml:space="preserve"> of </w:t>
      </w:r>
      <w:r w:rsidR="00D35E83">
        <w:rPr>
          <w:sz w:val="32"/>
          <w:szCs w:val="32"/>
        </w:rPr>
        <w:t xml:space="preserve"> food</w:t>
      </w:r>
      <w:r w:rsidR="00721A77">
        <w:rPr>
          <w:sz w:val="32"/>
          <w:szCs w:val="32"/>
        </w:rPr>
        <w:t>,bud,mango,rain of flower,bunch offlowers, bell,lilly,</w:t>
      </w:r>
      <w:r w:rsidR="00874142">
        <w:rPr>
          <w:sz w:val="32"/>
          <w:szCs w:val="32"/>
        </w:rPr>
        <w:t>egg etc.</w:t>
      </w:r>
    </w:p>
    <w:p w14:paraId="70EE9641" w14:textId="072160A6" w:rsidR="00874142" w:rsidRDefault="006623EC" w:rsidP="00C65DD7">
      <w:pPr>
        <w:rPr>
          <w:b/>
          <w:bCs/>
          <w:i/>
          <w:iCs/>
          <w:sz w:val="32"/>
          <w:szCs w:val="32"/>
        </w:rPr>
      </w:pPr>
      <w:r>
        <w:rPr>
          <w:b/>
          <w:bCs/>
          <w:i/>
          <w:iCs/>
          <w:sz w:val="32"/>
          <w:szCs w:val="32"/>
        </w:rPr>
        <w:t>16.</w:t>
      </w:r>
      <w:r w:rsidR="00874142">
        <w:rPr>
          <w:b/>
          <w:bCs/>
          <w:i/>
          <w:iCs/>
          <w:sz w:val="32"/>
          <w:szCs w:val="32"/>
        </w:rPr>
        <w:t>SARPASHEERSHA HASTA</w:t>
      </w:r>
      <w:r w:rsidR="00347183">
        <w:rPr>
          <w:b/>
          <w:bCs/>
          <w:i/>
          <w:iCs/>
          <w:noProof/>
          <w:sz w:val="32"/>
          <w:szCs w:val="32"/>
        </w:rPr>
        <w:drawing>
          <wp:anchor distT="0" distB="0" distL="114300" distR="114300" simplePos="0" relativeHeight="251658254" behindDoc="0" locked="0" layoutInCell="1" allowOverlap="1" wp14:anchorId="330AB25D" wp14:editId="139115B3">
            <wp:simplePos x="0" y="0"/>
            <wp:positionH relativeFrom="column">
              <wp:posOffset>406400</wp:posOffset>
            </wp:positionH>
            <wp:positionV relativeFrom="paragraph">
              <wp:posOffset>301625</wp:posOffset>
            </wp:positionV>
            <wp:extent cx="2440305" cy="2848610"/>
            <wp:effectExtent l="0" t="0" r="0" b="8890"/>
            <wp:wrapTopAndBottom/>
            <wp:docPr id="16829132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13212" name="Picture 16829132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0305" cy="2848610"/>
                    </a:xfrm>
                    <a:prstGeom prst="rect">
                      <a:avLst/>
                    </a:prstGeom>
                  </pic:spPr>
                </pic:pic>
              </a:graphicData>
            </a:graphic>
            <wp14:sizeRelH relativeFrom="margin">
              <wp14:pctWidth>0</wp14:pctWidth>
            </wp14:sizeRelH>
            <wp14:sizeRelV relativeFrom="margin">
              <wp14:pctHeight>0</wp14:pctHeight>
            </wp14:sizeRelV>
          </wp:anchor>
        </w:drawing>
      </w:r>
    </w:p>
    <w:p w14:paraId="4DDC10B5" w14:textId="41813F9C" w:rsidR="00144561" w:rsidRDefault="008E7B87" w:rsidP="00C65DD7">
      <w:pPr>
        <w:rPr>
          <w:b/>
          <w:bCs/>
          <w:i/>
          <w:iCs/>
          <w:sz w:val="32"/>
          <w:szCs w:val="32"/>
        </w:rPr>
      </w:pPr>
      <w:r>
        <w:rPr>
          <w:b/>
          <w:bCs/>
          <w:i/>
          <w:iCs/>
          <w:sz w:val="32"/>
          <w:szCs w:val="32"/>
        </w:rPr>
        <w:t>HOW TO DO IT?</w:t>
      </w:r>
    </w:p>
    <w:p w14:paraId="2FBE2079" w14:textId="018184E1" w:rsidR="008E7B87" w:rsidRDefault="008E7B87" w:rsidP="00C65DD7">
      <w:pPr>
        <w:rPr>
          <w:sz w:val="32"/>
          <w:szCs w:val="32"/>
        </w:rPr>
      </w:pPr>
      <w:r>
        <w:rPr>
          <w:sz w:val="32"/>
          <w:szCs w:val="32"/>
        </w:rPr>
        <w:t>Bend the</w:t>
      </w:r>
      <w:r w:rsidR="00A67DE2">
        <w:rPr>
          <w:sz w:val="32"/>
          <w:szCs w:val="32"/>
        </w:rPr>
        <w:t xml:space="preserve"> fingers a little in pataka hasta to shoe sarpasheershs hasta</w:t>
      </w:r>
    </w:p>
    <w:p w14:paraId="262CBE58" w14:textId="708D1647" w:rsidR="00A67DE2" w:rsidRDefault="006B6DBE" w:rsidP="00C65DD7">
      <w:pPr>
        <w:rPr>
          <w:sz w:val="32"/>
          <w:szCs w:val="32"/>
        </w:rPr>
      </w:pPr>
      <w:r>
        <w:rPr>
          <w:sz w:val="32"/>
          <w:szCs w:val="32"/>
        </w:rPr>
        <w:t>Sarpasheersha hasta</w:t>
      </w:r>
      <w:r w:rsidR="004C61A6">
        <w:rPr>
          <w:sz w:val="32"/>
          <w:szCs w:val="32"/>
        </w:rPr>
        <w:t xml:space="preserve"> used to represent </w:t>
      </w:r>
      <w:r w:rsidR="0074338D">
        <w:rPr>
          <w:sz w:val="32"/>
          <w:szCs w:val="32"/>
        </w:rPr>
        <w:t xml:space="preserve"> </w:t>
      </w:r>
      <w:r w:rsidR="00963F4C">
        <w:rPr>
          <w:sz w:val="32"/>
          <w:szCs w:val="32"/>
        </w:rPr>
        <w:t>sandalwood paste, snake, slow, sprinkling,caring,holy water, elephant forehead</w:t>
      </w:r>
      <w:r w:rsidR="008C27F4">
        <w:rPr>
          <w:sz w:val="32"/>
          <w:szCs w:val="32"/>
        </w:rPr>
        <w:t xml:space="preserve"> etc.</w:t>
      </w:r>
    </w:p>
    <w:p w14:paraId="5A278EFE" w14:textId="262371D5" w:rsidR="008C27F4" w:rsidRDefault="006623EC" w:rsidP="00C65DD7">
      <w:pPr>
        <w:rPr>
          <w:b/>
          <w:bCs/>
          <w:i/>
          <w:iCs/>
          <w:sz w:val="32"/>
          <w:szCs w:val="32"/>
        </w:rPr>
      </w:pPr>
      <w:r>
        <w:rPr>
          <w:b/>
          <w:bCs/>
          <w:i/>
          <w:iCs/>
          <w:sz w:val="32"/>
          <w:szCs w:val="32"/>
        </w:rPr>
        <w:lastRenderedPageBreak/>
        <w:t>17.</w:t>
      </w:r>
      <w:r w:rsidR="008675CD">
        <w:rPr>
          <w:b/>
          <w:bCs/>
          <w:i/>
          <w:iCs/>
          <w:sz w:val="32"/>
          <w:szCs w:val="32"/>
        </w:rPr>
        <w:t>MRIGASHEERSHA HASTA</w:t>
      </w:r>
    </w:p>
    <w:p w14:paraId="20171EB7" w14:textId="4EFB794A" w:rsidR="008675CD" w:rsidRDefault="00090A5F" w:rsidP="00C65DD7">
      <w:pPr>
        <w:rPr>
          <w:b/>
          <w:bCs/>
          <w:i/>
          <w:iCs/>
          <w:sz w:val="32"/>
          <w:szCs w:val="32"/>
        </w:rPr>
      </w:pPr>
      <w:r>
        <w:rPr>
          <w:b/>
          <w:bCs/>
          <w:i/>
          <w:iCs/>
          <w:noProof/>
          <w:sz w:val="32"/>
          <w:szCs w:val="32"/>
        </w:rPr>
        <w:drawing>
          <wp:anchor distT="0" distB="0" distL="114300" distR="114300" simplePos="0" relativeHeight="251658255" behindDoc="0" locked="0" layoutInCell="1" allowOverlap="1" wp14:anchorId="3C09C116" wp14:editId="63E2E3B0">
            <wp:simplePos x="0" y="0"/>
            <wp:positionH relativeFrom="column">
              <wp:posOffset>2540</wp:posOffset>
            </wp:positionH>
            <wp:positionV relativeFrom="paragraph">
              <wp:posOffset>447675</wp:posOffset>
            </wp:positionV>
            <wp:extent cx="3669665" cy="2630170"/>
            <wp:effectExtent l="0" t="0" r="6985" b="0"/>
            <wp:wrapTopAndBottom/>
            <wp:docPr id="7262920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92008" name="Picture 72629200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9665" cy="2630170"/>
                    </a:xfrm>
                    <a:prstGeom prst="rect">
                      <a:avLst/>
                    </a:prstGeom>
                  </pic:spPr>
                </pic:pic>
              </a:graphicData>
            </a:graphic>
            <wp14:sizeRelH relativeFrom="margin">
              <wp14:pctWidth>0</wp14:pctWidth>
            </wp14:sizeRelH>
            <wp14:sizeRelV relativeFrom="margin">
              <wp14:pctHeight>0</wp14:pctHeight>
            </wp14:sizeRelV>
          </wp:anchor>
        </w:drawing>
      </w:r>
    </w:p>
    <w:p w14:paraId="4B42FCA3" w14:textId="6EB15920" w:rsidR="00090A5F" w:rsidRDefault="001B3980" w:rsidP="00C65DD7">
      <w:pPr>
        <w:rPr>
          <w:b/>
          <w:bCs/>
          <w:i/>
          <w:iCs/>
          <w:sz w:val="32"/>
          <w:szCs w:val="32"/>
        </w:rPr>
      </w:pPr>
      <w:r>
        <w:rPr>
          <w:b/>
          <w:bCs/>
          <w:i/>
          <w:iCs/>
          <w:sz w:val="32"/>
          <w:szCs w:val="32"/>
        </w:rPr>
        <w:t>How to do it?</w:t>
      </w:r>
    </w:p>
    <w:p w14:paraId="323F2915" w14:textId="47D49CBB" w:rsidR="001B3980" w:rsidRDefault="001B3980" w:rsidP="00C65DD7">
      <w:pPr>
        <w:rPr>
          <w:sz w:val="32"/>
          <w:szCs w:val="32"/>
        </w:rPr>
      </w:pPr>
      <w:r>
        <w:rPr>
          <w:sz w:val="32"/>
          <w:szCs w:val="32"/>
        </w:rPr>
        <w:t>Strech the thumb &amp; the little fingers in sarpasgeersha jasta to shoe mrugasheershs hasta.</w:t>
      </w:r>
    </w:p>
    <w:p w14:paraId="321F23E2" w14:textId="31698B14" w:rsidR="001B3980" w:rsidRDefault="00430465" w:rsidP="00C65DD7">
      <w:pPr>
        <w:rPr>
          <w:sz w:val="32"/>
          <w:szCs w:val="32"/>
        </w:rPr>
      </w:pPr>
      <w:r>
        <w:rPr>
          <w:sz w:val="32"/>
          <w:szCs w:val="32"/>
        </w:rPr>
        <w:t xml:space="preserve">Mrugasheersha hasta used to represent </w:t>
      </w:r>
      <w:r w:rsidR="004C6C45">
        <w:rPr>
          <w:sz w:val="32"/>
          <w:szCs w:val="32"/>
        </w:rPr>
        <w:t>women, cheeks,way of foing things, to show respect</w:t>
      </w:r>
      <w:r w:rsidR="008A2D89">
        <w:rPr>
          <w:sz w:val="32"/>
          <w:szCs w:val="32"/>
        </w:rPr>
        <w:t>,scare, argument,bsck stage, forehead</w:t>
      </w:r>
      <w:r w:rsidR="00B86372">
        <w:rPr>
          <w:sz w:val="32"/>
          <w:szCs w:val="32"/>
        </w:rPr>
        <w:t xml:space="preserve">  ,</w:t>
      </w:r>
      <w:r w:rsidR="008A2D89">
        <w:rPr>
          <w:sz w:val="32"/>
          <w:szCs w:val="32"/>
        </w:rPr>
        <w:t xml:space="preserve">messaging </w:t>
      </w:r>
      <w:r w:rsidR="00B86372">
        <w:rPr>
          <w:sz w:val="32"/>
          <w:szCs w:val="32"/>
        </w:rPr>
        <w:t>the feet,holding the umberlla, stairs to  the loved one,getting people together,</w:t>
      </w:r>
      <w:r w:rsidR="00CC4494">
        <w:rPr>
          <w:sz w:val="32"/>
          <w:szCs w:val="32"/>
        </w:rPr>
        <w:t>house,gaite etc.</w:t>
      </w:r>
    </w:p>
    <w:p w14:paraId="46081B1E" w14:textId="7B06B664" w:rsidR="00CC4494" w:rsidRDefault="006623EC" w:rsidP="00C65DD7">
      <w:pPr>
        <w:rPr>
          <w:b/>
          <w:bCs/>
          <w:i/>
          <w:iCs/>
          <w:sz w:val="32"/>
          <w:szCs w:val="32"/>
        </w:rPr>
      </w:pPr>
      <w:r>
        <w:rPr>
          <w:b/>
          <w:bCs/>
          <w:i/>
          <w:iCs/>
          <w:sz w:val="32"/>
          <w:szCs w:val="32"/>
        </w:rPr>
        <w:t>18.</w:t>
      </w:r>
      <w:r w:rsidR="00B450D0">
        <w:rPr>
          <w:b/>
          <w:bCs/>
          <w:i/>
          <w:iCs/>
          <w:noProof/>
          <w:sz w:val="32"/>
          <w:szCs w:val="32"/>
        </w:rPr>
        <w:drawing>
          <wp:anchor distT="0" distB="0" distL="114300" distR="114300" simplePos="0" relativeHeight="251658256" behindDoc="0" locked="0" layoutInCell="1" allowOverlap="1" wp14:anchorId="66A97120" wp14:editId="06538EDB">
            <wp:simplePos x="0" y="0"/>
            <wp:positionH relativeFrom="column">
              <wp:posOffset>1143000</wp:posOffset>
            </wp:positionH>
            <wp:positionV relativeFrom="paragraph">
              <wp:posOffset>391795</wp:posOffset>
            </wp:positionV>
            <wp:extent cx="1539875" cy="1359535"/>
            <wp:effectExtent l="0" t="0" r="3175" b="0"/>
            <wp:wrapTopAndBottom/>
            <wp:docPr id="2988448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44848" name="Picture 29884484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9875" cy="1359535"/>
                    </a:xfrm>
                    <a:prstGeom prst="rect">
                      <a:avLst/>
                    </a:prstGeom>
                  </pic:spPr>
                </pic:pic>
              </a:graphicData>
            </a:graphic>
            <wp14:sizeRelH relativeFrom="margin">
              <wp14:pctWidth>0</wp14:pctWidth>
            </wp14:sizeRelH>
            <wp14:sizeRelV relativeFrom="margin">
              <wp14:pctHeight>0</wp14:pctHeight>
            </wp14:sizeRelV>
          </wp:anchor>
        </w:drawing>
      </w:r>
      <w:r w:rsidR="00CC4494">
        <w:rPr>
          <w:b/>
          <w:bCs/>
          <w:i/>
          <w:iCs/>
          <w:sz w:val="32"/>
          <w:szCs w:val="32"/>
        </w:rPr>
        <w:t>SIMHAMUKHA HASTA</w:t>
      </w:r>
    </w:p>
    <w:p w14:paraId="5D65EADD" w14:textId="1188FDF1" w:rsidR="009423D2" w:rsidRDefault="00397212" w:rsidP="00C65DD7">
      <w:pPr>
        <w:rPr>
          <w:b/>
          <w:bCs/>
          <w:i/>
          <w:iCs/>
          <w:sz w:val="32"/>
          <w:szCs w:val="32"/>
        </w:rPr>
      </w:pPr>
      <w:r>
        <w:rPr>
          <w:b/>
          <w:bCs/>
          <w:i/>
          <w:iCs/>
          <w:sz w:val="32"/>
          <w:szCs w:val="32"/>
        </w:rPr>
        <w:lastRenderedPageBreak/>
        <w:t>How to do it?</w:t>
      </w:r>
    </w:p>
    <w:p w14:paraId="1503A198" w14:textId="7F237888" w:rsidR="00397212" w:rsidRDefault="00397212" w:rsidP="00C65DD7">
      <w:pPr>
        <w:rPr>
          <w:sz w:val="32"/>
          <w:szCs w:val="32"/>
        </w:rPr>
      </w:pPr>
      <w:r>
        <w:rPr>
          <w:sz w:val="32"/>
          <w:szCs w:val="32"/>
        </w:rPr>
        <w:t>Touch the middle&amp;the ring finger with thumb &amp;</w:t>
      </w:r>
      <w:r w:rsidR="00147184">
        <w:rPr>
          <w:sz w:val="32"/>
          <w:szCs w:val="32"/>
        </w:rPr>
        <w:t>strech the second &amp;little fingers to show simhamukha hasta</w:t>
      </w:r>
    </w:p>
    <w:p w14:paraId="1FE1B55C" w14:textId="0EA417C7" w:rsidR="00147184" w:rsidRDefault="00721F07" w:rsidP="00C65DD7">
      <w:pPr>
        <w:rPr>
          <w:sz w:val="32"/>
          <w:szCs w:val="32"/>
        </w:rPr>
      </w:pPr>
      <w:r>
        <w:rPr>
          <w:sz w:val="32"/>
          <w:szCs w:val="32"/>
        </w:rPr>
        <w:t xml:space="preserve">Simhamukha hasta used to represent </w:t>
      </w:r>
      <w:r w:rsidR="0089229C">
        <w:rPr>
          <w:sz w:val="32"/>
          <w:szCs w:val="32"/>
        </w:rPr>
        <w:t xml:space="preserve"> to show carol,pearl,</w:t>
      </w:r>
      <w:r w:rsidR="00085BED">
        <w:rPr>
          <w:sz w:val="32"/>
          <w:szCs w:val="32"/>
        </w:rPr>
        <w:t>fragnance, curls,hearing, point, salvation, heart,savred fire  rabbit,elephant,sacred grass,flower</w:t>
      </w:r>
    </w:p>
    <w:p w14:paraId="18F1CE4D" w14:textId="2B083EAF" w:rsidR="00085BED" w:rsidRDefault="00AC1D69" w:rsidP="00C65DD7">
      <w:pPr>
        <w:rPr>
          <w:sz w:val="32"/>
          <w:szCs w:val="32"/>
        </w:rPr>
      </w:pPr>
      <w:r>
        <w:rPr>
          <w:sz w:val="32"/>
          <w:szCs w:val="32"/>
        </w:rPr>
        <w:t>Lions face,etc.</w:t>
      </w:r>
    </w:p>
    <w:p w14:paraId="11D38A5E" w14:textId="77777777" w:rsidR="009E321B" w:rsidRDefault="009E321B" w:rsidP="00C65DD7">
      <w:pPr>
        <w:rPr>
          <w:b/>
          <w:bCs/>
          <w:i/>
          <w:iCs/>
          <w:sz w:val="32"/>
          <w:szCs w:val="32"/>
        </w:rPr>
      </w:pPr>
    </w:p>
    <w:p w14:paraId="0EFFD2B0" w14:textId="77777777" w:rsidR="009E321B" w:rsidRDefault="009E321B" w:rsidP="00C65DD7">
      <w:pPr>
        <w:rPr>
          <w:b/>
          <w:bCs/>
          <w:i/>
          <w:iCs/>
          <w:sz w:val="32"/>
          <w:szCs w:val="32"/>
        </w:rPr>
      </w:pPr>
    </w:p>
    <w:p w14:paraId="64096414" w14:textId="15A86A8F" w:rsidR="00AC1D69" w:rsidRDefault="00E674BA" w:rsidP="00C65DD7">
      <w:pPr>
        <w:rPr>
          <w:b/>
          <w:bCs/>
          <w:i/>
          <w:iCs/>
          <w:sz w:val="32"/>
          <w:szCs w:val="32"/>
        </w:rPr>
      </w:pPr>
      <w:r>
        <w:rPr>
          <w:b/>
          <w:bCs/>
          <w:i/>
          <w:iCs/>
          <w:sz w:val="32"/>
          <w:szCs w:val="32"/>
        </w:rPr>
        <w:t>19.</w:t>
      </w:r>
      <w:r w:rsidR="00213D47">
        <w:rPr>
          <w:b/>
          <w:bCs/>
          <w:i/>
          <w:iCs/>
          <w:sz w:val="32"/>
          <w:szCs w:val="32"/>
        </w:rPr>
        <w:t>LANGULA HASTA</w:t>
      </w:r>
    </w:p>
    <w:p w14:paraId="78CFEFAF" w14:textId="77777777" w:rsidR="00D74AB3" w:rsidRDefault="00D74AB3" w:rsidP="00C65DD7">
      <w:pPr>
        <w:rPr>
          <w:b/>
          <w:bCs/>
          <w:i/>
          <w:iCs/>
          <w:sz w:val="32"/>
          <w:szCs w:val="32"/>
        </w:rPr>
      </w:pPr>
    </w:p>
    <w:p w14:paraId="79990B6B" w14:textId="77777777" w:rsidR="00D74AB3" w:rsidRDefault="00D74AB3" w:rsidP="00C65DD7">
      <w:pPr>
        <w:rPr>
          <w:b/>
          <w:bCs/>
          <w:i/>
          <w:iCs/>
          <w:sz w:val="32"/>
          <w:szCs w:val="32"/>
        </w:rPr>
      </w:pPr>
    </w:p>
    <w:p w14:paraId="57CCB55D" w14:textId="77777777" w:rsidR="003D77D5" w:rsidRDefault="007D3BAB" w:rsidP="00C65DD7">
      <w:pPr>
        <w:rPr>
          <w:b/>
          <w:bCs/>
          <w:i/>
          <w:iCs/>
          <w:sz w:val="32"/>
          <w:szCs w:val="32"/>
        </w:rPr>
      </w:pPr>
      <w:r>
        <w:rPr>
          <w:b/>
          <w:bCs/>
          <w:i/>
          <w:iCs/>
          <w:noProof/>
          <w:sz w:val="32"/>
          <w:szCs w:val="32"/>
        </w:rPr>
        <w:drawing>
          <wp:anchor distT="0" distB="0" distL="114300" distR="114300" simplePos="0" relativeHeight="251658266" behindDoc="0" locked="0" layoutInCell="1" allowOverlap="1" wp14:anchorId="57B37FFC" wp14:editId="6030BFB0">
            <wp:simplePos x="0" y="0"/>
            <wp:positionH relativeFrom="column">
              <wp:posOffset>358775</wp:posOffset>
            </wp:positionH>
            <wp:positionV relativeFrom="paragraph">
              <wp:posOffset>80645</wp:posOffset>
            </wp:positionV>
            <wp:extent cx="1971040" cy="2494280"/>
            <wp:effectExtent l="0" t="0" r="0" b="1270"/>
            <wp:wrapTopAndBottom/>
            <wp:docPr id="1003693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3819" name="Picture 10036938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1040" cy="2494280"/>
                    </a:xfrm>
                    <a:prstGeom prst="rect">
                      <a:avLst/>
                    </a:prstGeom>
                  </pic:spPr>
                </pic:pic>
              </a:graphicData>
            </a:graphic>
            <wp14:sizeRelH relativeFrom="margin">
              <wp14:pctWidth>0</wp14:pctWidth>
            </wp14:sizeRelH>
            <wp14:sizeRelV relativeFrom="margin">
              <wp14:pctHeight>0</wp14:pctHeight>
            </wp14:sizeRelV>
          </wp:anchor>
        </w:drawing>
      </w:r>
    </w:p>
    <w:p w14:paraId="55DC4FBE" w14:textId="0ED9E256" w:rsidR="00213D47" w:rsidRDefault="00213D47" w:rsidP="00C65DD7">
      <w:pPr>
        <w:rPr>
          <w:b/>
          <w:bCs/>
          <w:i/>
          <w:iCs/>
          <w:sz w:val="32"/>
          <w:szCs w:val="32"/>
        </w:rPr>
      </w:pPr>
      <w:r>
        <w:rPr>
          <w:b/>
          <w:bCs/>
          <w:i/>
          <w:iCs/>
          <w:sz w:val="32"/>
          <w:szCs w:val="32"/>
        </w:rPr>
        <w:lastRenderedPageBreak/>
        <w:t>How to do it?</w:t>
      </w:r>
    </w:p>
    <w:p w14:paraId="355CB5BA" w14:textId="298AC0CA" w:rsidR="00213D47" w:rsidRDefault="00E07EFC" w:rsidP="00C65DD7">
      <w:pPr>
        <w:rPr>
          <w:sz w:val="32"/>
          <w:szCs w:val="32"/>
        </w:rPr>
      </w:pPr>
      <w:r>
        <w:rPr>
          <w:sz w:val="32"/>
          <w:szCs w:val="32"/>
        </w:rPr>
        <w:t>Foldthe rimg finger in padmakosha hadta to showlangoola hasta.</w:t>
      </w:r>
    </w:p>
    <w:p w14:paraId="2D4CA7EA" w14:textId="274F7B50" w:rsidR="00E07EFC" w:rsidRDefault="003D2DAA" w:rsidP="00C65DD7">
      <w:pPr>
        <w:rPr>
          <w:sz w:val="32"/>
          <w:szCs w:val="32"/>
        </w:rPr>
      </w:pPr>
      <w:r>
        <w:rPr>
          <w:sz w:val="32"/>
          <w:szCs w:val="32"/>
        </w:rPr>
        <w:t>Langula hasta used to represent  show lemon, breasts of teenager, flowe called kalhara,</w:t>
      </w:r>
      <w:r w:rsidR="00225068">
        <w:rPr>
          <w:sz w:val="32"/>
          <w:szCs w:val="32"/>
        </w:rPr>
        <w:t xml:space="preserve"> a birdcalled chakora,beetle nut,jingles,tablets,</w:t>
      </w:r>
      <w:r w:rsidR="00454113">
        <w:rPr>
          <w:sz w:val="32"/>
          <w:szCs w:val="32"/>
        </w:rPr>
        <w:t>etc.</w:t>
      </w:r>
    </w:p>
    <w:p w14:paraId="736893E3" w14:textId="3E4BFBA0" w:rsidR="004C6C45" w:rsidRDefault="00E674BA" w:rsidP="00C65DD7">
      <w:pPr>
        <w:rPr>
          <w:b/>
          <w:bCs/>
          <w:i/>
          <w:iCs/>
          <w:sz w:val="32"/>
          <w:szCs w:val="32"/>
        </w:rPr>
      </w:pPr>
      <w:r>
        <w:rPr>
          <w:b/>
          <w:bCs/>
          <w:i/>
          <w:iCs/>
          <w:sz w:val="32"/>
          <w:szCs w:val="32"/>
        </w:rPr>
        <w:t>20.</w:t>
      </w:r>
      <w:r w:rsidR="006A2BD8">
        <w:rPr>
          <w:b/>
          <w:bCs/>
          <w:i/>
          <w:iCs/>
          <w:sz w:val="32"/>
          <w:szCs w:val="32"/>
        </w:rPr>
        <w:t>ALAPADMA HASTA</w:t>
      </w:r>
    </w:p>
    <w:p w14:paraId="051BD7CA" w14:textId="3D5BBC6C" w:rsidR="006A2BD8" w:rsidRDefault="00826876" w:rsidP="00C65DD7">
      <w:pPr>
        <w:rPr>
          <w:b/>
          <w:bCs/>
          <w:i/>
          <w:iCs/>
          <w:sz w:val="32"/>
          <w:szCs w:val="32"/>
        </w:rPr>
      </w:pPr>
      <w:r>
        <w:rPr>
          <w:b/>
          <w:bCs/>
          <w:i/>
          <w:iCs/>
          <w:noProof/>
          <w:sz w:val="32"/>
          <w:szCs w:val="32"/>
        </w:rPr>
        <w:drawing>
          <wp:anchor distT="0" distB="0" distL="114300" distR="114300" simplePos="0" relativeHeight="251658257" behindDoc="0" locked="0" layoutInCell="1" allowOverlap="1" wp14:anchorId="1D633571" wp14:editId="70C801AF">
            <wp:simplePos x="0" y="0"/>
            <wp:positionH relativeFrom="column">
              <wp:posOffset>1687830</wp:posOffset>
            </wp:positionH>
            <wp:positionV relativeFrom="paragraph">
              <wp:posOffset>735965</wp:posOffset>
            </wp:positionV>
            <wp:extent cx="1750695" cy="1531620"/>
            <wp:effectExtent l="0" t="0" r="1905" b="0"/>
            <wp:wrapTopAndBottom/>
            <wp:docPr id="15023316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31659" name="Picture 15023316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0695" cy="1531620"/>
                    </a:xfrm>
                    <a:prstGeom prst="rect">
                      <a:avLst/>
                    </a:prstGeom>
                  </pic:spPr>
                </pic:pic>
              </a:graphicData>
            </a:graphic>
            <wp14:sizeRelH relativeFrom="margin">
              <wp14:pctWidth>0</wp14:pctWidth>
            </wp14:sizeRelH>
            <wp14:sizeRelV relativeFrom="margin">
              <wp14:pctHeight>0</wp14:pctHeight>
            </wp14:sizeRelV>
          </wp:anchor>
        </w:drawing>
      </w:r>
    </w:p>
    <w:p w14:paraId="6F402603" w14:textId="77777777" w:rsidR="00826876" w:rsidRDefault="00826876" w:rsidP="00C65DD7">
      <w:pPr>
        <w:rPr>
          <w:b/>
          <w:bCs/>
          <w:i/>
          <w:iCs/>
          <w:sz w:val="32"/>
          <w:szCs w:val="32"/>
        </w:rPr>
      </w:pPr>
    </w:p>
    <w:p w14:paraId="79D835B0" w14:textId="18E5206C" w:rsidR="00826876" w:rsidRDefault="00826876" w:rsidP="00C65DD7">
      <w:pPr>
        <w:rPr>
          <w:b/>
          <w:bCs/>
          <w:i/>
          <w:iCs/>
          <w:sz w:val="32"/>
          <w:szCs w:val="32"/>
        </w:rPr>
      </w:pPr>
    </w:p>
    <w:p w14:paraId="23B3E893" w14:textId="437EC8D2" w:rsidR="00826876" w:rsidRDefault="00826876" w:rsidP="00C65DD7">
      <w:pPr>
        <w:rPr>
          <w:b/>
          <w:bCs/>
          <w:i/>
          <w:iCs/>
          <w:sz w:val="32"/>
          <w:szCs w:val="32"/>
        </w:rPr>
      </w:pPr>
      <w:r>
        <w:rPr>
          <w:b/>
          <w:bCs/>
          <w:i/>
          <w:iCs/>
          <w:sz w:val="32"/>
          <w:szCs w:val="32"/>
        </w:rPr>
        <w:t>How to do it?</w:t>
      </w:r>
    </w:p>
    <w:p w14:paraId="5C966C29" w14:textId="11B48309" w:rsidR="00826876" w:rsidRDefault="0075057B" w:rsidP="00C65DD7">
      <w:pPr>
        <w:rPr>
          <w:sz w:val="32"/>
          <w:szCs w:val="32"/>
        </w:rPr>
      </w:pPr>
      <w:r>
        <w:rPr>
          <w:sz w:val="32"/>
          <w:szCs w:val="32"/>
        </w:rPr>
        <w:t>Strech &amp;hold all the fingers at an angle to each other to show alapadma hasta</w:t>
      </w:r>
    </w:p>
    <w:p w14:paraId="2A4BD4AA" w14:textId="77777777" w:rsidR="00CE6FD5" w:rsidRDefault="005E6DA0" w:rsidP="00C65DD7">
      <w:pPr>
        <w:rPr>
          <w:sz w:val="32"/>
          <w:szCs w:val="32"/>
        </w:rPr>
      </w:pPr>
      <w:r>
        <w:rPr>
          <w:sz w:val="32"/>
          <w:szCs w:val="32"/>
        </w:rPr>
        <w:t xml:space="preserve">Alapadma hasta used to represent </w:t>
      </w:r>
      <w:r w:rsidR="00314CA1">
        <w:rPr>
          <w:sz w:val="32"/>
          <w:szCs w:val="32"/>
        </w:rPr>
        <w:t>to show lotus, fruit caled kapitha,Turning,Breasts,</w:t>
      </w:r>
      <w:r w:rsidR="00D06EF0">
        <w:rPr>
          <w:sz w:val="32"/>
          <w:szCs w:val="32"/>
        </w:rPr>
        <w:t>pain of seperation,mirror  full moon, beautiful things, knotted hair, moon chamber, village  , height, anger</w:t>
      </w:r>
      <w:r w:rsidR="009B0CC3">
        <w:rPr>
          <w:sz w:val="32"/>
          <w:szCs w:val="32"/>
        </w:rPr>
        <w:t>Lake,cart,</w:t>
      </w:r>
      <w:r w:rsidR="006C1B90">
        <w:rPr>
          <w:sz w:val="32"/>
          <w:szCs w:val="32"/>
        </w:rPr>
        <w:t>bird,to praise etc.</w:t>
      </w:r>
    </w:p>
    <w:p w14:paraId="055149E2" w14:textId="336E51FB" w:rsidR="006C1B90" w:rsidRPr="00CE6FD5" w:rsidRDefault="00F969DB" w:rsidP="00C65DD7">
      <w:pPr>
        <w:rPr>
          <w:sz w:val="32"/>
          <w:szCs w:val="32"/>
        </w:rPr>
      </w:pPr>
      <w:r>
        <w:rPr>
          <w:b/>
          <w:bCs/>
          <w:i/>
          <w:iCs/>
          <w:sz w:val="32"/>
          <w:szCs w:val="32"/>
        </w:rPr>
        <w:lastRenderedPageBreak/>
        <w:t>21.</w:t>
      </w:r>
      <w:r w:rsidR="00872396">
        <w:rPr>
          <w:b/>
          <w:bCs/>
          <w:i/>
          <w:iCs/>
          <w:sz w:val="32"/>
          <w:szCs w:val="32"/>
        </w:rPr>
        <w:t>CHATURA HASTA</w:t>
      </w:r>
    </w:p>
    <w:p w14:paraId="17FEA650" w14:textId="5513A817" w:rsidR="00872396" w:rsidRDefault="00647931" w:rsidP="00C65DD7">
      <w:pPr>
        <w:rPr>
          <w:b/>
          <w:bCs/>
          <w:i/>
          <w:iCs/>
          <w:sz w:val="32"/>
          <w:szCs w:val="32"/>
        </w:rPr>
      </w:pPr>
      <w:r>
        <w:rPr>
          <w:b/>
          <w:bCs/>
          <w:i/>
          <w:iCs/>
          <w:noProof/>
          <w:sz w:val="32"/>
          <w:szCs w:val="32"/>
        </w:rPr>
        <w:drawing>
          <wp:anchor distT="0" distB="0" distL="114300" distR="114300" simplePos="0" relativeHeight="251658258" behindDoc="0" locked="0" layoutInCell="1" allowOverlap="1" wp14:anchorId="7B2D740B" wp14:editId="7AAA175C">
            <wp:simplePos x="0" y="0"/>
            <wp:positionH relativeFrom="column">
              <wp:posOffset>1017905</wp:posOffset>
            </wp:positionH>
            <wp:positionV relativeFrom="paragraph">
              <wp:posOffset>694055</wp:posOffset>
            </wp:positionV>
            <wp:extent cx="3241675" cy="3261995"/>
            <wp:effectExtent l="0" t="0" r="0" b="0"/>
            <wp:wrapTopAndBottom/>
            <wp:docPr id="14164563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56369" name="Picture 141645636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41675" cy="3261995"/>
                    </a:xfrm>
                    <a:prstGeom prst="rect">
                      <a:avLst/>
                    </a:prstGeom>
                  </pic:spPr>
                </pic:pic>
              </a:graphicData>
            </a:graphic>
            <wp14:sizeRelH relativeFrom="margin">
              <wp14:pctWidth>0</wp14:pctWidth>
            </wp14:sizeRelH>
            <wp14:sizeRelV relativeFrom="margin">
              <wp14:pctHeight>0</wp14:pctHeight>
            </wp14:sizeRelV>
          </wp:anchor>
        </w:drawing>
      </w:r>
    </w:p>
    <w:p w14:paraId="23C84073" w14:textId="77777777" w:rsidR="00647931" w:rsidRDefault="00647931" w:rsidP="00C65DD7">
      <w:pPr>
        <w:rPr>
          <w:b/>
          <w:bCs/>
          <w:i/>
          <w:iCs/>
          <w:sz w:val="32"/>
          <w:szCs w:val="32"/>
        </w:rPr>
      </w:pPr>
    </w:p>
    <w:p w14:paraId="166EDC57" w14:textId="22EB3FAE" w:rsidR="00647931" w:rsidRDefault="00647931" w:rsidP="00C65DD7">
      <w:pPr>
        <w:rPr>
          <w:b/>
          <w:bCs/>
          <w:i/>
          <w:iCs/>
          <w:sz w:val="32"/>
          <w:szCs w:val="32"/>
        </w:rPr>
      </w:pPr>
      <w:r>
        <w:rPr>
          <w:b/>
          <w:bCs/>
          <w:i/>
          <w:iCs/>
          <w:sz w:val="32"/>
          <w:szCs w:val="32"/>
        </w:rPr>
        <w:t>How to do it?</w:t>
      </w:r>
    </w:p>
    <w:p w14:paraId="58421846" w14:textId="3B7E353F" w:rsidR="00647931" w:rsidRDefault="003313B4" w:rsidP="00C65DD7">
      <w:pPr>
        <w:rPr>
          <w:sz w:val="32"/>
          <w:szCs w:val="32"/>
        </w:rPr>
      </w:pPr>
      <w:r>
        <w:rPr>
          <w:sz w:val="32"/>
          <w:szCs w:val="32"/>
        </w:rPr>
        <w:t>Strech all thr fingers,hold the little finger at an angle to the the other fingers &amp;fold the thumb &amp;touch the bottom of the ring finger to ahow chatura hasta.</w:t>
      </w:r>
    </w:p>
    <w:p w14:paraId="15378A1C" w14:textId="6EF7F48D" w:rsidR="00AD4A3E" w:rsidRDefault="00AD4A3E" w:rsidP="00C65DD7">
      <w:pPr>
        <w:rPr>
          <w:sz w:val="32"/>
          <w:szCs w:val="32"/>
        </w:rPr>
      </w:pPr>
      <w:r>
        <w:rPr>
          <w:sz w:val="32"/>
          <w:szCs w:val="32"/>
        </w:rPr>
        <w:t>Chatura hasta used to represent to show small wuantity, gold other metals,</w:t>
      </w:r>
      <w:r w:rsidR="00693B12">
        <w:rPr>
          <w:sz w:val="32"/>
          <w:szCs w:val="32"/>
        </w:rPr>
        <w:t>wetness, sadness,taste, eye,diferentiate colors,promise,romance,slow movement,</w:t>
      </w:r>
      <w:r w:rsidR="00836AC0">
        <w:rPr>
          <w:sz w:val="32"/>
          <w:szCs w:val="32"/>
        </w:rPr>
        <w:t>breaking,seat,melted butter,oil etc.</w:t>
      </w:r>
    </w:p>
    <w:p w14:paraId="271B6AFB" w14:textId="77777777" w:rsidR="00BA72B7" w:rsidRDefault="00BA72B7" w:rsidP="00C65DD7">
      <w:pPr>
        <w:rPr>
          <w:b/>
          <w:bCs/>
          <w:i/>
          <w:iCs/>
          <w:sz w:val="32"/>
          <w:szCs w:val="32"/>
        </w:rPr>
      </w:pPr>
    </w:p>
    <w:p w14:paraId="4141CF1B" w14:textId="2F7EA4C5" w:rsidR="00836AC0" w:rsidRDefault="00F969DB" w:rsidP="00C65DD7">
      <w:pPr>
        <w:rPr>
          <w:b/>
          <w:bCs/>
          <w:i/>
          <w:iCs/>
          <w:sz w:val="32"/>
          <w:szCs w:val="32"/>
        </w:rPr>
      </w:pPr>
      <w:r>
        <w:rPr>
          <w:b/>
          <w:bCs/>
          <w:i/>
          <w:iCs/>
          <w:sz w:val="32"/>
          <w:szCs w:val="32"/>
        </w:rPr>
        <w:lastRenderedPageBreak/>
        <w:t>22.</w:t>
      </w:r>
      <w:r w:rsidR="001409A2">
        <w:rPr>
          <w:b/>
          <w:bCs/>
          <w:i/>
          <w:iCs/>
          <w:sz w:val="32"/>
          <w:szCs w:val="32"/>
        </w:rPr>
        <w:t>BRAHMA HASTA</w:t>
      </w:r>
    </w:p>
    <w:p w14:paraId="630EB644" w14:textId="76B69D14" w:rsidR="009071E7" w:rsidRDefault="00F13172" w:rsidP="00C65DD7">
      <w:pPr>
        <w:rPr>
          <w:b/>
          <w:bCs/>
          <w:i/>
          <w:iCs/>
          <w:sz w:val="32"/>
          <w:szCs w:val="32"/>
        </w:rPr>
      </w:pPr>
      <w:r>
        <w:rPr>
          <w:b/>
          <w:bCs/>
          <w:i/>
          <w:iCs/>
          <w:noProof/>
          <w:sz w:val="32"/>
          <w:szCs w:val="32"/>
        </w:rPr>
        <w:drawing>
          <wp:anchor distT="0" distB="0" distL="114300" distR="114300" simplePos="0" relativeHeight="251658259" behindDoc="0" locked="0" layoutInCell="1" allowOverlap="1" wp14:anchorId="728BC9B5" wp14:editId="2B5A8662">
            <wp:simplePos x="0" y="0"/>
            <wp:positionH relativeFrom="column">
              <wp:posOffset>447675</wp:posOffset>
            </wp:positionH>
            <wp:positionV relativeFrom="paragraph">
              <wp:posOffset>275590</wp:posOffset>
            </wp:positionV>
            <wp:extent cx="1864360" cy="1844040"/>
            <wp:effectExtent l="0" t="0" r="2540" b="3810"/>
            <wp:wrapTopAndBottom/>
            <wp:docPr id="1749182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82444" name="Picture 174918244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4360" cy="1844040"/>
                    </a:xfrm>
                    <a:prstGeom prst="rect">
                      <a:avLst/>
                    </a:prstGeom>
                  </pic:spPr>
                </pic:pic>
              </a:graphicData>
            </a:graphic>
            <wp14:sizeRelH relativeFrom="margin">
              <wp14:pctWidth>0</wp14:pctWidth>
            </wp14:sizeRelH>
            <wp14:sizeRelV relativeFrom="margin">
              <wp14:pctHeight>0</wp14:pctHeight>
            </wp14:sizeRelV>
          </wp:anchor>
        </w:drawing>
      </w:r>
    </w:p>
    <w:p w14:paraId="4FBB368F" w14:textId="61242605" w:rsidR="009071E7" w:rsidRDefault="009071E7" w:rsidP="00C65DD7">
      <w:pPr>
        <w:rPr>
          <w:b/>
          <w:bCs/>
          <w:i/>
          <w:iCs/>
          <w:sz w:val="32"/>
          <w:szCs w:val="32"/>
        </w:rPr>
      </w:pPr>
    </w:p>
    <w:p w14:paraId="09242315" w14:textId="768D2D96" w:rsidR="001409A2" w:rsidRDefault="00EF6E5B" w:rsidP="00C65DD7">
      <w:pPr>
        <w:rPr>
          <w:b/>
          <w:bCs/>
          <w:i/>
          <w:iCs/>
          <w:sz w:val="32"/>
          <w:szCs w:val="32"/>
        </w:rPr>
      </w:pPr>
      <w:r>
        <w:rPr>
          <w:b/>
          <w:bCs/>
          <w:i/>
          <w:iCs/>
          <w:sz w:val="32"/>
          <w:szCs w:val="32"/>
        </w:rPr>
        <w:t>How to do it?</w:t>
      </w:r>
    </w:p>
    <w:p w14:paraId="336E6A45" w14:textId="1C8DC79D" w:rsidR="00EF6E5B" w:rsidRDefault="00EF6E5B" w:rsidP="00C65DD7">
      <w:pPr>
        <w:rPr>
          <w:sz w:val="32"/>
          <w:szCs w:val="32"/>
        </w:rPr>
      </w:pPr>
      <w:r>
        <w:rPr>
          <w:sz w:val="32"/>
          <w:szCs w:val="32"/>
        </w:rPr>
        <w:t xml:space="preserve">Touch the midfle finger with thumb, bend </w:t>
      </w:r>
      <w:r w:rsidR="0014741A">
        <w:rPr>
          <w:sz w:val="32"/>
          <w:szCs w:val="32"/>
        </w:rPr>
        <w:t xml:space="preserve">the second finger completely,strch the last two fingers at an angle to </w:t>
      </w:r>
      <w:r w:rsidR="00621BEF">
        <w:rPr>
          <w:sz w:val="32"/>
          <w:szCs w:val="32"/>
        </w:rPr>
        <w:t>show</w:t>
      </w:r>
      <w:r w:rsidR="0014741A">
        <w:rPr>
          <w:sz w:val="32"/>
          <w:szCs w:val="32"/>
        </w:rPr>
        <w:t xml:space="preserve"> bhramara hasta.</w:t>
      </w:r>
    </w:p>
    <w:p w14:paraId="516BF745" w14:textId="34F6DE97" w:rsidR="00D721F6" w:rsidRDefault="00621BEF" w:rsidP="00C65DD7">
      <w:pPr>
        <w:rPr>
          <w:sz w:val="32"/>
          <w:szCs w:val="32"/>
        </w:rPr>
      </w:pPr>
      <w:r>
        <w:rPr>
          <w:sz w:val="32"/>
          <w:szCs w:val="32"/>
        </w:rPr>
        <w:t>Brahma hasta used to show honey bee, parrot  meditation,</w:t>
      </w:r>
      <w:r w:rsidR="00F03F55">
        <w:rPr>
          <w:sz w:val="32"/>
          <w:szCs w:val="32"/>
        </w:rPr>
        <w:t>birdsetc.</w:t>
      </w:r>
    </w:p>
    <w:p w14:paraId="1B4158DE" w14:textId="41A225E8" w:rsidR="00F03F55" w:rsidRPr="00A045F7" w:rsidRDefault="00F969DB" w:rsidP="00C65DD7">
      <w:pPr>
        <w:rPr>
          <w:sz w:val="32"/>
          <w:szCs w:val="32"/>
        </w:rPr>
      </w:pPr>
      <w:r>
        <w:rPr>
          <w:b/>
          <w:bCs/>
          <w:i/>
          <w:iCs/>
          <w:sz w:val="32"/>
          <w:szCs w:val="32"/>
        </w:rPr>
        <w:t>23.</w:t>
      </w:r>
      <w:r w:rsidR="006F3B0D">
        <w:rPr>
          <w:b/>
          <w:bCs/>
          <w:i/>
          <w:iCs/>
          <w:noProof/>
          <w:sz w:val="32"/>
          <w:szCs w:val="32"/>
        </w:rPr>
        <w:drawing>
          <wp:anchor distT="0" distB="0" distL="114300" distR="114300" simplePos="0" relativeHeight="251658260" behindDoc="0" locked="0" layoutInCell="1" allowOverlap="1" wp14:anchorId="3CC764ED" wp14:editId="7B836391">
            <wp:simplePos x="0" y="0"/>
            <wp:positionH relativeFrom="column">
              <wp:posOffset>718185</wp:posOffset>
            </wp:positionH>
            <wp:positionV relativeFrom="paragraph">
              <wp:posOffset>355600</wp:posOffset>
            </wp:positionV>
            <wp:extent cx="2192655" cy="2475230"/>
            <wp:effectExtent l="0" t="0" r="0" b="1270"/>
            <wp:wrapTopAndBottom/>
            <wp:docPr id="1858275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75680" name="Picture 185827568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2655" cy="2475230"/>
                    </a:xfrm>
                    <a:prstGeom prst="rect">
                      <a:avLst/>
                    </a:prstGeom>
                  </pic:spPr>
                </pic:pic>
              </a:graphicData>
            </a:graphic>
            <wp14:sizeRelH relativeFrom="margin">
              <wp14:pctWidth>0</wp14:pctWidth>
            </wp14:sizeRelH>
            <wp14:sizeRelV relativeFrom="margin">
              <wp14:pctHeight>0</wp14:pctHeight>
            </wp14:sizeRelV>
          </wp:anchor>
        </w:drawing>
      </w:r>
      <w:r w:rsidR="00F03F55">
        <w:rPr>
          <w:b/>
          <w:bCs/>
          <w:i/>
          <w:iCs/>
          <w:sz w:val="32"/>
          <w:szCs w:val="32"/>
        </w:rPr>
        <w:t>HAMSASYA HASTA</w:t>
      </w:r>
    </w:p>
    <w:p w14:paraId="5CF2CF8A" w14:textId="685464E2" w:rsidR="0014741A" w:rsidRDefault="007A6CC5" w:rsidP="00C65DD7">
      <w:pPr>
        <w:rPr>
          <w:b/>
          <w:bCs/>
          <w:i/>
          <w:iCs/>
          <w:sz w:val="32"/>
          <w:szCs w:val="32"/>
        </w:rPr>
      </w:pPr>
      <w:r>
        <w:rPr>
          <w:b/>
          <w:bCs/>
          <w:i/>
          <w:iCs/>
          <w:sz w:val="32"/>
          <w:szCs w:val="32"/>
        </w:rPr>
        <w:lastRenderedPageBreak/>
        <w:t>How to do it?</w:t>
      </w:r>
    </w:p>
    <w:p w14:paraId="00710B20" w14:textId="1293818E" w:rsidR="007A6CC5" w:rsidRDefault="007A6CC5" w:rsidP="00C65DD7">
      <w:pPr>
        <w:rPr>
          <w:sz w:val="32"/>
          <w:szCs w:val="32"/>
        </w:rPr>
      </w:pPr>
      <w:r>
        <w:rPr>
          <w:sz w:val="32"/>
          <w:szCs w:val="32"/>
        </w:rPr>
        <w:t>Touchthe index fingerwith thumb&amp;holdthe otherfingers at an angle to show hamsasya hasta.</w:t>
      </w:r>
    </w:p>
    <w:p w14:paraId="5189CA4D" w14:textId="2D2B5E9E" w:rsidR="007A6CC5" w:rsidRDefault="00051E74" w:rsidP="00C65DD7">
      <w:pPr>
        <w:rPr>
          <w:sz w:val="32"/>
          <w:szCs w:val="32"/>
        </w:rPr>
      </w:pPr>
      <w:r>
        <w:rPr>
          <w:sz w:val="32"/>
          <w:szCs w:val="32"/>
        </w:rPr>
        <w:t>Hamsasya  hasta used to show tying the sacred thread of marriage,advice decission,</w:t>
      </w:r>
      <w:r w:rsidR="008A7179">
        <w:rPr>
          <w:sz w:val="32"/>
          <w:szCs w:val="32"/>
        </w:rPr>
        <w:t>excitement, pearls,other precious stones,drawimg,fly,drop of water,</w:t>
      </w:r>
      <w:r w:rsidR="004164F1">
        <w:rPr>
          <w:sz w:val="32"/>
          <w:szCs w:val="32"/>
        </w:rPr>
        <w:t>wick of the lamp,polishing,sesrching,jadmine,other flower,drawing line,holding garland, to say “I am brahma”</w:t>
      </w:r>
      <w:r w:rsidR="00800D16">
        <w:rPr>
          <w:sz w:val="32"/>
          <w:szCs w:val="32"/>
        </w:rPr>
        <w:t>,etc.</w:t>
      </w:r>
    </w:p>
    <w:p w14:paraId="041FE05D" w14:textId="77777777" w:rsidR="00ED0C82" w:rsidRDefault="00ED0C82" w:rsidP="00C65DD7">
      <w:pPr>
        <w:rPr>
          <w:b/>
          <w:bCs/>
          <w:i/>
          <w:iCs/>
          <w:sz w:val="32"/>
          <w:szCs w:val="32"/>
        </w:rPr>
      </w:pPr>
    </w:p>
    <w:p w14:paraId="7C2924C2" w14:textId="7AB215D8" w:rsidR="00800D16" w:rsidRDefault="00F969DB" w:rsidP="00C65DD7">
      <w:pPr>
        <w:rPr>
          <w:b/>
          <w:bCs/>
          <w:i/>
          <w:iCs/>
          <w:sz w:val="32"/>
          <w:szCs w:val="32"/>
        </w:rPr>
      </w:pPr>
      <w:r>
        <w:rPr>
          <w:b/>
          <w:bCs/>
          <w:i/>
          <w:iCs/>
          <w:sz w:val="32"/>
          <w:szCs w:val="32"/>
        </w:rPr>
        <w:t>24.</w:t>
      </w:r>
      <w:r w:rsidR="00800D16">
        <w:rPr>
          <w:b/>
          <w:bCs/>
          <w:i/>
          <w:iCs/>
          <w:sz w:val="32"/>
          <w:szCs w:val="32"/>
        </w:rPr>
        <w:t>HAMSAPAKSHA HASTA</w:t>
      </w:r>
    </w:p>
    <w:p w14:paraId="28BD4357" w14:textId="77777777" w:rsidR="00C10E1C" w:rsidRDefault="004B6DBE" w:rsidP="00C65DD7">
      <w:pPr>
        <w:rPr>
          <w:b/>
          <w:bCs/>
          <w:i/>
          <w:iCs/>
          <w:sz w:val="32"/>
          <w:szCs w:val="32"/>
        </w:rPr>
      </w:pPr>
      <w:r>
        <w:rPr>
          <w:b/>
          <w:bCs/>
          <w:i/>
          <w:iCs/>
          <w:noProof/>
          <w:sz w:val="32"/>
          <w:szCs w:val="32"/>
        </w:rPr>
        <w:drawing>
          <wp:anchor distT="0" distB="0" distL="114300" distR="114300" simplePos="0" relativeHeight="251658261" behindDoc="0" locked="0" layoutInCell="1" allowOverlap="1" wp14:anchorId="31151065" wp14:editId="74D078DD">
            <wp:simplePos x="0" y="0"/>
            <wp:positionH relativeFrom="column">
              <wp:posOffset>2540</wp:posOffset>
            </wp:positionH>
            <wp:positionV relativeFrom="paragraph">
              <wp:posOffset>447675</wp:posOffset>
            </wp:positionV>
            <wp:extent cx="3021330" cy="2843530"/>
            <wp:effectExtent l="0" t="0" r="7620" b="0"/>
            <wp:wrapTopAndBottom/>
            <wp:docPr id="10409208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20815" name="Picture 10409208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21330" cy="2843530"/>
                    </a:xfrm>
                    <a:prstGeom prst="rect">
                      <a:avLst/>
                    </a:prstGeom>
                  </pic:spPr>
                </pic:pic>
              </a:graphicData>
            </a:graphic>
            <wp14:sizeRelH relativeFrom="margin">
              <wp14:pctWidth>0</wp14:pctWidth>
            </wp14:sizeRelH>
            <wp14:sizeRelV relativeFrom="margin">
              <wp14:pctHeight>0</wp14:pctHeight>
            </wp14:sizeRelV>
          </wp:anchor>
        </w:drawing>
      </w:r>
    </w:p>
    <w:p w14:paraId="0A842DE4" w14:textId="77777777" w:rsidR="00A92693" w:rsidRDefault="00A92693" w:rsidP="00C65DD7">
      <w:pPr>
        <w:rPr>
          <w:b/>
          <w:bCs/>
          <w:i/>
          <w:iCs/>
          <w:sz w:val="32"/>
          <w:szCs w:val="32"/>
        </w:rPr>
      </w:pPr>
    </w:p>
    <w:p w14:paraId="4F915132" w14:textId="161A5038" w:rsidR="006E6113" w:rsidRDefault="006E6113" w:rsidP="00C65DD7">
      <w:pPr>
        <w:rPr>
          <w:b/>
          <w:bCs/>
          <w:i/>
          <w:iCs/>
          <w:sz w:val="32"/>
          <w:szCs w:val="32"/>
        </w:rPr>
      </w:pPr>
      <w:r>
        <w:rPr>
          <w:b/>
          <w:bCs/>
          <w:i/>
          <w:iCs/>
          <w:sz w:val="32"/>
          <w:szCs w:val="32"/>
        </w:rPr>
        <w:lastRenderedPageBreak/>
        <w:t>How to do it?</w:t>
      </w:r>
    </w:p>
    <w:p w14:paraId="5EE2CA9C" w14:textId="01B4526D" w:rsidR="006E6113" w:rsidRDefault="006E6113" w:rsidP="00C65DD7">
      <w:pPr>
        <w:rPr>
          <w:sz w:val="32"/>
          <w:szCs w:val="32"/>
        </w:rPr>
      </w:pPr>
      <w:r>
        <w:rPr>
          <w:sz w:val="32"/>
          <w:szCs w:val="32"/>
        </w:rPr>
        <w:t>Strech the little finger in sarpasheersa hasta to show hamsapaksha hasta.</w:t>
      </w:r>
    </w:p>
    <w:p w14:paraId="667E0F31" w14:textId="6A28FE25" w:rsidR="006E6113" w:rsidRDefault="008B40A8" w:rsidP="00C65DD7">
      <w:pPr>
        <w:rPr>
          <w:sz w:val="32"/>
          <w:szCs w:val="32"/>
        </w:rPr>
      </w:pPr>
      <w:r>
        <w:rPr>
          <w:sz w:val="32"/>
          <w:szCs w:val="32"/>
        </w:rPr>
        <w:t>Hamsapaksha usef to represent to ahow number6, bridge, impresion pg thenails,</w:t>
      </w:r>
      <w:r w:rsidR="00AD628B">
        <w:rPr>
          <w:sz w:val="32"/>
          <w:szCs w:val="32"/>
        </w:rPr>
        <w:t>way of doing things etc.</w:t>
      </w:r>
    </w:p>
    <w:p w14:paraId="39622F3D" w14:textId="29B5B2E5" w:rsidR="009B4946" w:rsidRDefault="00F969DB" w:rsidP="00C65DD7">
      <w:pPr>
        <w:rPr>
          <w:b/>
          <w:bCs/>
          <w:i/>
          <w:iCs/>
          <w:sz w:val="32"/>
          <w:szCs w:val="32"/>
        </w:rPr>
      </w:pPr>
      <w:r>
        <w:rPr>
          <w:b/>
          <w:bCs/>
          <w:i/>
          <w:iCs/>
          <w:sz w:val="32"/>
          <w:szCs w:val="32"/>
        </w:rPr>
        <w:t>25.</w:t>
      </w:r>
      <w:r w:rsidR="00AD628B">
        <w:rPr>
          <w:b/>
          <w:bCs/>
          <w:i/>
          <w:iCs/>
          <w:sz w:val="32"/>
          <w:szCs w:val="32"/>
        </w:rPr>
        <w:t>SAMDAMSHA HASTA</w:t>
      </w:r>
    </w:p>
    <w:p w14:paraId="47089094" w14:textId="1E560B08" w:rsidR="004E6FC7" w:rsidRDefault="00812B83" w:rsidP="00C65DD7">
      <w:pPr>
        <w:rPr>
          <w:b/>
          <w:bCs/>
          <w:i/>
          <w:iCs/>
          <w:sz w:val="32"/>
          <w:szCs w:val="32"/>
        </w:rPr>
      </w:pPr>
      <w:r>
        <w:rPr>
          <w:b/>
          <w:bCs/>
          <w:i/>
          <w:iCs/>
          <w:noProof/>
          <w:sz w:val="32"/>
          <w:szCs w:val="32"/>
        </w:rPr>
        <w:drawing>
          <wp:anchor distT="0" distB="0" distL="114300" distR="114300" simplePos="0" relativeHeight="251658262" behindDoc="0" locked="0" layoutInCell="1" allowOverlap="1" wp14:anchorId="3E637FF9" wp14:editId="35956228">
            <wp:simplePos x="0" y="0"/>
            <wp:positionH relativeFrom="column">
              <wp:posOffset>643890</wp:posOffset>
            </wp:positionH>
            <wp:positionV relativeFrom="paragraph">
              <wp:posOffset>272415</wp:posOffset>
            </wp:positionV>
            <wp:extent cx="1814830" cy="1988820"/>
            <wp:effectExtent l="0" t="0" r="0" b="0"/>
            <wp:wrapTopAndBottom/>
            <wp:docPr id="5604109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0952" name="Picture 56041095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14830" cy="1988820"/>
                    </a:xfrm>
                    <a:prstGeom prst="rect">
                      <a:avLst/>
                    </a:prstGeom>
                  </pic:spPr>
                </pic:pic>
              </a:graphicData>
            </a:graphic>
            <wp14:sizeRelH relativeFrom="margin">
              <wp14:pctWidth>0</wp14:pctWidth>
            </wp14:sizeRelH>
            <wp14:sizeRelV relativeFrom="margin">
              <wp14:pctHeight>0</wp14:pctHeight>
            </wp14:sizeRelV>
          </wp:anchor>
        </w:drawing>
      </w:r>
    </w:p>
    <w:p w14:paraId="30C8944D" w14:textId="77777777" w:rsidR="004E6FC7" w:rsidRDefault="004E6FC7" w:rsidP="00C65DD7">
      <w:pPr>
        <w:rPr>
          <w:b/>
          <w:bCs/>
          <w:i/>
          <w:iCs/>
          <w:sz w:val="32"/>
          <w:szCs w:val="32"/>
        </w:rPr>
      </w:pPr>
    </w:p>
    <w:p w14:paraId="3F50755C" w14:textId="77777777" w:rsidR="00223A7D" w:rsidRDefault="00223A7D" w:rsidP="00C65DD7">
      <w:pPr>
        <w:rPr>
          <w:b/>
          <w:bCs/>
          <w:i/>
          <w:iCs/>
          <w:sz w:val="32"/>
          <w:szCs w:val="32"/>
        </w:rPr>
      </w:pPr>
    </w:p>
    <w:p w14:paraId="1FB9B8FD" w14:textId="41A7ED6F" w:rsidR="00AD628B" w:rsidRDefault="001B14E0" w:rsidP="00C65DD7">
      <w:pPr>
        <w:rPr>
          <w:b/>
          <w:bCs/>
          <w:i/>
          <w:iCs/>
          <w:sz w:val="32"/>
          <w:szCs w:val="32"/>
        </w:rPr>
      </w:pPr>
      <w:r>
        <w:rPr>
          <w:b/>
          <w:bCs/>
          <w:i/>
          <w:iCs/>
          <w:sz w:val="32"/>
          <w:szCs w:val="32"/>
        </w:rPr>
        <w:t>How to do it?</w:t>
      </w:r>
    </w:p>
    <w:p w14:paraId="1FEE7AF1" w14:textId="152FAF12" w:rsidR="00D709C8" w:rsidRDefault="001B14E0" w:rsidP="00C65DD7">
      <w:pPr>
        <w:rPr>
          <w:sz w:val="32"/>
          <w:szCs w:val="32"/>
        </w:rPr>
      </w:pPr>
      <w:r>
        <w:rPr>
          <w:sz w:val="32"/>
          <w:szCs w:val="32"/>
        </w:rPr>
        <w:t>Hold the padmakosha hasta, close &amp;ope the fingers often t</w:t>
      </w:r>
      <w:r w:rsidR="009D77A6">
        <w:rPr>
          <w:sz w:val="32"/>
          <w:szCs w:val="32"/>
        </w:rPr>
        <w:t>Pss</w:t>
      </w:r>
      <w:r>
        <w:rPr>
          <w:sz w:val="32"/>
          <w:szCs w:val="32"/>
        </w:rPr>
        <w:t xml:space="preserve">how samdamsha </w:t>
      </w:r>
      <w:r w:rsidR="003E65AA">
        <w:rPr>
          <w:sz w:val="32"/>
          <w:szCs w:val="32"/>
        </w:rPr>
        <w:t>hasta.</w:t>
      </w:r>
    </w:p>
    <w:p w14:paraId="61D99162" w14:textId="2307A75C" w:rsidR="009D77A6" w:rsidRDefault="003E65AA" w:rsidP="00C65DD7">
      <w:pPr>
        <w:rPr>
          <w:sz w:val="32"/>
          <w:szCs w:val="32"/>
        </w:rPr>
      </w:pPr>
      <w:r>
        <w:rPr>
          <w:sz w:val="32"/>
          <w:szCs w:val="32"/>
        </w:rPr>
        <w:t xml:space="preserve">Samdamsha hasta is used to </w:t>
      </w:r>
      <w:r w:rsidR="00442C97">
        <w:rPr>
          <w:sz w:val="32"/>
          <w:szCs w:val="32"/>
        </w:rPr>
        <w:t>represent  shoe generosity,sacrificialoffering, woundinsects,fear</w:t>
      </w:r>
    </w:p>
    <w:p w14:paraId="230D6E05" w14:textId="2AC8C5E3" w:rsidR="00442C97" w:rsidRDefault="005770A0" w:rsidP="00C65DD7">
      <w:pPr>
        <w:rPr>
          <w:sz w:val="32"/>
          <w:szCs w:val="32"/>
        </w:rPr>
      </w:pPr>
      <w:r>
        <w:rPr>
          <w:sz w:val="32"/>
          <w:szCs w:val="32"/>
        </w:rPr>
        <w:t>Worship offering,number5 etc.</w:t>
      </w:r>
    </w:p>
    <w:p w14:paraId="2260C30D" w14:textId="38C4ACC7" w:rsidR="005770A0" w:rsidRDefault="00F969DB" w:rsidP="00C65DD7">
      <w:pPr>
        <w:rPr>
          <w:b/>
          <w:bCs/>
          <w:i/>
          <w:iCs/>
          <w:sz w:val="32"/>
          <w:szCs w:val="32"/>
        </w:rPr>
      </w:pPr>
      <w:r>
        <w:rPr>
          <w:b/>
          <w:bCs/>
          <w:i/>
          <w:iCs/>
          <w:sz w:val="32"/>
          <w:szCs w:val="32"/>
        </w:rPr>
        <w:lastRenderedPageBreak/>
        <w:t>26.</w:t>
      </w:r>
      <w:r w:rsidR="005770A0">
        <w:rPr>
          <w:b/>
          <w:bCs/>
          <w:i/>
          <w:iCs/>
          <w:sz w:val="32"/>
          <w:szCs w:val="32"/>
        </w:rPr>
        <w:t>MUKULA HASTA</w:t>
      </w:r>
    </w:p>
    <w:p w14:paraId="3EE9A73F" w14:textId="13A0E37D" w:rsidR="00E61459" w:rsidRDefault="00EB1BF4" w:rsidP="00C65DD7">
      <w:pPr>
        <w:rPr>
          <w:b/>
          <w:bCs/>
          <w:i/>
          <w:iCs/>
          <w:sz w:val="32"/>
          <w:szCs w:val="32"/>
        </w:rPr>
      </w:pPr>
      <w:r>
        <w:rPr>
          <w:b/>
          <w:bCs/>
          <w:i/>
          <w:iCs/>
          <w:noProof/>
          <w:sz w:val="32"/>
          <w:szCs w:val="32"/>
        </w:rPr>
        <w:drawing>
          <wp:anchor distT="0" distB="0" distL="114300" distR="114300" simplePos="0" relativeHeight="251658263" behindDoc="0" locked="0" layoutInCell="1" allowOverlap="1" wp14:anchorId="1C3FD520" wp14:editId="2CF3F15B">
            <wp:simplePos x="0" y="0"/>
            <wp:positionH relativeFrom="column">
              <wp:posOffset>19685</wp:posOffset>
            </wp:positionH>
            <wp:positionV relativeFrom="paragraph">
              <wp:posOffset>180340</wp:posOffset>
            </wp:positionV>
            <wp:extent cx="2508250" cy="1875790"/>
            <wp:effectExtent l="0" t="0" r="6350" b="0"/>
            <wp:wrapTopAndBottom/>
            <wp:docPr id="1838761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61601" name="Picture 183876160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08250" cy="1875790"/>
                    </a:xfrm>
                    <a:prstGeom prst="rect">
                      <a:avLst/>
                    </a:prstGeom>
                  </pic:spPr>
                </pic:pic>
              </a:graphicData>
            </a:graphic>
            <wp14:sizeRelH relativeFrom="margin">
              <wp14:pctWidth>0</wp14:pctWidth>
            </wp14:sizeRelH>
            <wp14:sizeRelV relativeFrom="margin">
              <wp14:pctHeight>0</wp14:pctHeight>
            </wp14:sizeRelV>
          </wp:anchor>
        </w:drawing>
      </w:r>
    </w:p>
    <w:p w14:paraId="52002F09" w14:textId="49EFE7EA" w:rsidR="005770A0" w:rsidRDefault="006E04D4" w:rsidP="00C65DD7">
      <w:pPr>
        <w:rPr>
          <w:b/>
          <w:bCs/>
          <w:i/>
          <w:iCs/>
          <w:sz w:val="32"/>
          <w:szCs w:val="32"/>
        </w:rPr>
      </w:pPr>
      <w:r>
        <w:rPr>
          <w:b/>
          <w:bCs/>
          <w:i/>
          <w:iCs/>
          <w:sz w:val="32"/>
          <w:szCs w:val="32"/>
        </w:rPr>
        <w:t>How to do it?</w:t>
      </w:r>
    </w:p>
    <w:p w14:paraId="6F940C44" w14:textId="7C02A88D" w:rsidR="006E04D4" w:rsidRDefault="006E04D4" w:rsidP="00C65DD7">
      <w:pPr>
        <w:rPr>
          <w:sz w:val="32"/>
          <w:szCs w:val="32"/>
        </w:rPr>
      </w:pPr>
      <w:r>
        <w:rPr>
          <w:sz w:val="32"/>
          <w:szCs w:val="32"/>
        </w:rPr>
        <w:t>Touch the tips of all fingers to show mukula hasta.</w:t>
      </w:r>
    </w:p>
    <w:p w14:paraId="2CB177C1" w14:textId="18A50DB3" w:rsidR="00BD1B76" w:rsidRDefault="003F344C" w:rsidP="00C65DD7">
      <w:pPr>
        <w:rPr>
          <w:b/>
          <w:bCs/>
          <w:i/>
          <w:iCs/>
          <w:sz w:val="32"/>
          <w:szCs w:val="32"/>
        </w:rPr>
      </w:pPr>
      <w:r>
        <w:rPr>
          <w:sz w:val="32"/>
          <w:szCs w:val="32"/>
        </w:rPr>
        <w:t>Mukula hasta used</w:t>
      </w:r>
      <w:r w:rsidR="00A93CEF">
        <w:rPr>
          <w:sz w:val="32"/>
          <w:szCs w:val="32"/>
        </w:rPr>
        <w:t xml:space="preserve"> to reprsent  to show lilly,eating,cupid, smearing,</w:t>
      </w:r>
      <w:r w:rsidR="00870273">
        <w:rPr>
          <w:sz w:val="32"/>
          <w:szCs w:val="32"/>
        </w:rPr>
        <w:t xml:space="preserve">belly buttom,bannana flower </w:t>
      </w:r>
      <w:r w:rsidR="00223A7D">
        <w:rPr>
          <w:b/>
          <w:bCs/>
          <w:i/>
          <w:iCs/>
          <w:sz w:val="32"/>
          <w:szCs w:val="32"/>
        </w:rPr>
        <w:t>etc.</w:t>
      </w:r>
    </w:p>
    <w:p w14:paraId="20C39719" w14:textId="09F76C3B" w:rsidR="00FF48C0" w:rsidRDefault="00F969DB" w:rsidP="00C65DD7">
      <w:pPr>
        <w:rPr>
          <w:b/>
          <w:bCs/>
          <w:i/>
          <w:iCs/>
          <w:sz w:val="32"/>
          <w:szCs w:val="32"/>
        </w:rPr>
      </w:pPr>
      <w:r>
        <w:rPr>
          <w:b/>
          <w:bCs/>
          <w:i/>
          <w:iCs/>
          <w:sz w:val="32"/>
          <w:szCs w:val="32"/>
        </w:rPr>
        <w:t>27.</w:t>
      </w:r>
      <w:r w:rsidR="00DB7920">
        <w:rPr>
          <w:b/>
          <w:bCs/>
          <w:i/>
          <w:iCs/>
          <w:noProof/>
          <w:sz w:val="32"/>
          <w:szCs w:val="32"/>
        </w:rPr>
        <w:drawing>
          <wp:anchor distT="0" distB="0" distL="114300" distR="114300" simplePos="0" relativeHeight="251658264" behindDoc="0" locked="0" layoutInCell="1" allowOverlap="1" wp14:anchorId="075DED56" wp14:editId="27175534">
            <wp:simplePos x="0" y="0"/>
            <wp:positionH relativeFrom="column">
              <wp:posOffset>43815</wp:posOffset>
            </wp:positionH>
            <wp:positionV relativeFrom="paragraph">
              <wp:posOffset>402590</wp:posOffset>
            </wp:positionV>
            <wp:extent cx="2441575" cy="2849880"/>
            <wp:effectExtent l="0" t="0" r="0" b="7620"/>
            <wp:wrapTopAndBottom/>
            <wp:docPr id="20423510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51075" name="Picture 2042351075"/>
                    <pic:cNvPicPr/>
                  </pic:nvPicPr>
                  <pic:blipFill rotWithShape="1">
                    <a:blip r:embed="rId39" cstate="print">
                      <a:extLst>
                        <a:ext uri="{28A0092B-C50C-407E-A947-70E740481C1C}">
                          <a14:useLocalDpi xmlns:a14="http://schemas.microsoft.com/office/drawing/2010/main" val="0"/>
                        </a:ext>
                      </a:extLst>
                    </a:blip>
                    <a:srcRect l="7933" t="7426" r="2631" b="5008"/>
                    <a:stretch/>
                  </pic:blipFill>
                  <pic:spPr bwMode="auto">
                    <a:xfrm>
                      <a:off x="0" y="0"/>
                      <a:ext cx="2441575" cy="2849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8C0">
        <w:rPr>
          <w:b/>
          <w:bCs/>
          <w:i/>
          <w:iCs/>
          <w:sz w:val="32"/>
          <w:szCs w:val="32"/>
        </w:rPr>
        <w:t xml:space="preserve">TAMRACHOODA </w:t>
      </w:r>
      <w:r w:rsidR="00EB1BF4">
        <w:rPr>
          <w:b/>
          <w:bCs/>
          <w:i/>
          <w:iCs/>
          <w:sz w:val="32"/>
          <w:szCs w:val="32"/>
        </w:rPr>
        <w:t>HASTA</w:t>
      </w:r>
    </w:p>
    <w:p w14:paraId="3DE07D7B" w14:textId="77777777" w:rsidR="00253693" w:rsidRDefault="00253693" w:rsidP="00C65DD7">
      <w:pPr>
        <w:rPr>
          <w:b/>
          <w:bCs/>
          <w:i/>
          <w:iCs/>
          <w:sz w:val="32"/>
          <w:szCs w:val="32"/>
        </w:rPr>
      </w:pPr>
    </w:p>
    <w:p w14:paraId="39A20AE5" w14:textId="76DE0130" w:rsidR="00EB1BF4" w:rsidRDefault="008042E9" w:rsidP="00C65DD7">
      <w:pPr>
        <w:rPr>
          <w:b/>
          <w:bCs/>
          <w:i/>
          <w:iCs/>
          <w:sz w:val="32"/>
          <w:szCs w:val="32"/>
        </w:rPr>
      </w:pPr>
      <w:r>
        <w:rPr>
          <w:b/>
          <w:bCs/>
          <w:i/>
          <w:iCs/>
          <w:sz w:val="32"/>
          <w:szCs w:val="32"/>
        </w:rPr>
        <w:t>How to do it?</w:t>
      </w:r>
    </w:p>
    <w:p w14:paraId="34051242" w14:textId="1115392C" w:rsidR="008042E9" w:rsidRDefault="008042E9" w:rsidP="00C65DD7">
      <w:pPr>
        <w:rPr>
          <w:sz w:val="32"/>
          <w:szCs w:val="32"/>
        </w:rPr>
      </w:pPr>
      <w:r>
        <w:rPr>
          <w:sz w:val="32"/>
          <w:szCs w:val="32"/>
        </w:rPr>
        <w:t>Hold the</w:t>
      </w:r>
      <w:r w:rsidR="00F82E90">
        <w:rPr>
          <w:sz w:val="32"/>
          <w:szCs w:val="32"/>
        </w:rPr>
        <w:t xml:space="preserve"> mukula hasta, separate the index finger, bend a littleto show</w:t>
      </w:r>
      <w:r w:rsidR="00E32BC0">
        <w:rPr>
          <w:sz w:val="32"/>
          <w:szCs w:val="32"/>
        </w:rPr>
        <w:t xml:space="preserve"> tamrachoida hasta</w:t>
      </w:r>
    </w:p>
    <w:p w14:paraId="677F0B58" w14:textId="091F0325" w:rsidR="00E32BC0" w:rsidRDefault="00E32BC0" w:rsidP="00C65DD7">
      <w:pPr>
        <w:rPr>
          <w:sz w:val="32"/>
          <w:szCs w:val="32"/>
        </w:rPr>
      </w:pPr>
      <w:r>
        <w:rPr>
          <w:sz w:val="32"/>
          <w:szCs w:val="32"/>
        </w:rPr>
        <w:t xml:space="preserve">Tamarachooda hasta used to </w:t>
      </w:r>
      <w:r w:rsidR="00646D01">
        <w:rPr>
          <w:sz w:val="32"/>
          <w:szCs w:val="32"/>
        </w:rPr>
        <w:t>show rooster,A bird calledbaka,crow, cmael, calfetc.</w:t>
      </w:r>
    </w:p>
    <w:p w14:paraId="02FABE0B" w14:textId="0B30E669" w:rsidR="00646D01" w:rsidRDefault="00F969DB" w:rsidP="00C65DD7">
      <w:pPr>
        <w:rPr>
          <w:b/>
          <w:bCs/>
          <w:i/>
          <w:iCs/>
          <w:sz w:val="32"/>
          <w:szCs w:val="32"/>
        </w:rPr>
      </w:pPr>
      <w:r>
        <w:rPr>
          <w:b/>
          <w:bCs/>
          <w:i/>
          <w:iCs/>
          <w:sz w:val="32"/>
          <w:szCs w:val="32"/>
        </w:rPr>
        <w:t>28.</w:t>
      </w:r>
      <w:r w:rsidR="008A6BF1">
        <w:rPr>
          <w:b/>
          <w:bCs/>
          <w:i/>
          <w:iCs/>
          <w:sz w:val="32"/>
          <w:szCs w:val="32"/>
        </w:rPr>
        <w:t>TRISHOOLA HASTA</w:t>
      </w:r>
    </w:p>
    <w:p w14:paraId="1752B2A3" w14:textId="2B946A90" w:rsidR="008A6BF1" w:rsidRDefault="00E50741" w:rsidP="00C65DD7">
      <w:pPr>
        <w:rPr>
          <w:b/>
          <w:bCs/>
          <w:i/>
          <w:iCs/>
          <w:sz w:val="32"/>
          <w:szCs w:val="32"/>
        </w:rPr>
      </w:pPr>
      <w:r>
        <w:rPr>
          <w:b/>
          <w:bCs/>
          <w:i/>
          <w:iCs/>
          <w:noProof/>
          <w:sz w:val="32"/>
          <w:szCs w:val="32"/>
        </w:rPr>
        <w:drawing>
          <wp:anchor distT="0" distB="0" distL="114300" distR="114300" simplePos="0" relativeHeight="251658265" behindDoc="0" locked="0" layoutInCell="1" allowOverlap="1" wp14:anchorId="52C78B7D" wp14:editId="7B0E85B8">
            <wp:simplePos x="0" y="0"/>
            <wp:positionH relativeFrom="column">
              <wp:posOffset>1311275</wp:posOffset>
            </wp:positionH>
            <wp:positionV relativeFrom="paragraph">
              <wp:posOffset>450850</wp:posOffset>
            </wp:positionV>
            <wp:extent cx="1174115" cy="1697990"/>
            <wp:effectExtent l="0" t="0" r="6985" b="0"/>
            <wp:wrapTopAndBottom/>
            <wp:docPr id="14018415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41587" name="Picture 140184158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74115" cy="1697990"/>
                    </a:xfrm>
                    <a:prstGeom prst="rect">
                      <a:avLst/>
                    </a:prstGeom>
                  </pic:spPr>
                </pic:pic>
              </a:graphicData>
            </a:graphic>
            <wp14:sizeRelH relativeFrom="margin">
              <wp14:pctWidth>0</wp14:pctWidth>
            </wp14:sizeRelH>
            <wp14:sizeRelV relativeFrom="margin">
              <wp14:pctHeight>0</wp14:pctHeight>
            </wp14:sizeRelV>
          </wp:anchor>
        </w:drawing>
      </w:r>
    </w:p>
    <w:p w14:paraId="1ABB3BE6" w14:textId="77777777" w:rsidR="00E50741" w:rsidRDefault="00E50741" w:rsidP="00C65DD7">
      <w:pPr>
        <w:rPr>
          <w:b/>
          <w:bCs/>
          <w:i/>
          <w:iCs/>
          <w:sz w:val="32"/>
          <w:szCs w:val="32"/>
        </w:rPr>
      </w:pPr>
    </w:p>
    <w:p w14:paraId="38E66DC9" w14:textId="0F680C94" w:rsidR="00E50741" w:rsidRDefault="00817EF0" w:rsidP="00C65DD7">
      <w:pPr>
        <w:rPr>
          <w:b/>
          <w:bCs/>
          <w:i/>
          <w:iCs/>
          <w:sz w:val="32"/>
          <w:szCs w:val="32"/>
        </w:rPr>
      </w:pPr>
      <w:r>
        <w:rPr>
          <w:b/>
          <w:bCs/>
          <w:i/>
          <w:iCs/>
          <w:sz w:val="32"/>
          <w:szCs w:val="32"/>
        </w:rPr>
        <w:t>How to do it</w:t>
      </w:r>
    </w:p>
    <w:p w14:paraId="508877F8" w14:textId="45BBD3B8" w:rsidR="004D082C" w:rsidRDefault="004D082C" w:rsidP="00C65DD7">
      <w:pPr>
        <w:rPr>
          <w:sz w:val="32"/>
          <w:szCs w:val="32"/>
        </w:rPr>
      </w:pPr>
      <w:r>
        <w:rPr>
          <w:sz w:val="32"/>
          <w:szCs w:val="32"/>
        </w:rPr>
        <w:t>Fold the thumb &amp; the little finger strech the other fingers &amp;hold thrm together to show Trishoola hasta.</w:t>
      </w:r>
    </w:p>
    <w:p w14:paraId="516B8EC1" w14:textId="0C915590" w:rsidR="00BA72B7" w:rsidRDefault="00A7172B" w:rsidP="00C65DD7">
      <w:pPr>
        <w:rPr>
          <w:sz w:val="32"/>
          <w:szCs w:val="32"/>
        </w:rPr>
      </w:pPr>
      <w:r>
        <w:rPr>
          <w:sz w:val="32"/>
          <w:szCs w:val="32"/>
        </w:rPr>
        <w:t xml:space="preserve">Trishoola hasta used to show a leaf &amp;to show the </w:t>
      </w:r>
      <w:r w:rsidR="00BA72B7">
        <w:rPr>
          <w:sz w:val="32"/>
          <w:szCs w:val="32"/>
        </w:rPr>
        <w:t>number3  etc.</w:t>
      </w:r>
    </w:p>
    <w:p w14:paraId="3E8C2FFB" w14:textId="77777777" w:rsidR="00BA72B7" w:rsidRDefault="00BA72B7">
      <w:pPr>
        <w:rPr>
          <w:sz w:val="32"/>
          <w:szCs w:val="32"/>
        </w:rPr>
      </w:pPr>
      <w:r>
        <w:rPr>
          <w:sz w:val="32"/>
          <w:szCs w:val="32"/>
        </w:rPr>
        <w:br w:type="page"/>
      </w:r>
    </w:p>
    <w:p w14:paraId="0FE62E77" w14:textId="24C2C7C2" w:rsidR="004D082C" w:rsidRDefault="0027247A" w:rsidP="00C65DD7">
      <w:pPr>
        <w:rPr>
          <w:b/>
          <w:bCs/>
          <w:i/>
          <w:iCs/>
          <w:sz w:val="32"/>
          <w:szCs w:val="32"/>
        </w:rPr>
      </w:pPr>
      <w:r>
        <w:rPr>
          <w:b/>
          <w:bCs/>
          <w:i/>
          <w:iCs/>
          <w:sz w:val="32"/>
          <w:szCs w:val="32"/>
        </w:rPr>
        <w:lastRenderedPageBreak/>
        <w:t>SAMYUKTA HASTA</w:t>
      </w:r>
    </w:p>
    <w:p w14:paraId="5371A467" w14:textId="77777777" w:rsidR="0027247A" w:rsidRDefault="0027247A" w:rsidP="00C65DD7">
      <w:pPr>
        <w:rPr>
          <w:b/>
          <w:bCs/>
          <w:i/>
          <w:iCs/>
          <w:sz w:val="32"/>
          <w:szCs w:val="32"/>
        </w:rPr>
      </w:pPr>
    </w:p>
    <w:p w14:paraId="7250404D" w14:textId="64E83371" w:rsidR="0027247A" w:rsidRDefault="0027247A" w:rsidP="00C65DD7">
      <w:pPr>
        <w:rPr>
          <w:b/>
          <w:bCs/>
          <w:sz w:val="32"/>
          <w:szCs w:val="32"/>
        </w:rPr>
      </w:pPr>
      <w:r>
        <w:rPr>
          <w:b/>
          <w:bCs/>
          <w:sz w:val="32"/>
          <w:szCs w:val="32"/>
        </w:rPr>
        <w:t>Samyukts hasta:</w:t>
      </w:r>
      <w:r w:rsidR="00A94B9C">
        <w:rPr>
          <w:b/>
          <w:bCs/>
          <w:sz w:val="32"/>
          <w:szCs w:val="32"/>
        </w:rPr>
        <w:t>-</w:t>
      </w:r>
    </w:p>
    <w:p w14:paraId="17C9D6EE" w14:textId="05DEFCF4" w:rsidR="00A94B9C" w:rsidRDefault="00A94B9C" w:rsidP="00C65DD7">
      <w:pPr>
        <w:rPr>
          <w:i/>
          <w:iCs/>
          <w:sz w:val="32"/>
          <w:szCs w:val="32"/>
        </w:rPr>
      </w:pPr>
      <w:r>
        <w:rPr>
          <w:i/>
          <w:iCs/>
          <w:sz w:val="32"/>
          <w:szCs w:val="32"/>
        </w:rPr>
        <w:t>Anjalischa kapotashcha karkata swastikastatha</w:t>
      </w:r>
    </w:p>
    <w:p w14:paraId="0E794631" w14:textId="021A0D69" w:rsidR="00A94B9C" w:rsidRDefault="00A94B9C" w:rsidP="00C65DD7">
      <w:pPr>
        <w:rPr>
          <w:i/>
          <w:iCs/>
          <w:sz w:val="32"/>
          <w:szCs w:val="32"/>
        </w:rPr>
      </w:pPr>
      <w:r>
        <w:rPr>
          <w:i/>
          <w:iCs/>
          <w:sz w:val="32"/>
          <w:szCs w:val="32"/>
        </w:rPr>
        <w:t>Dolahasta pushpaputahautsanga shivalingakaha</w:t>
      </w:r>
    </w:p>
    <w:p w14:paraId="3F42CCFE" w14:textId="5B7CA54E" w:rsidR="00A94B9C" w:rsidRDefault="00E53EAF" w:rsidP="00C65DD7">
      <w:pPr>
        <w:rPr>
          <w:i/>
          <w:iCs/>
          <w:sz w:val="32"/>
          <w:szCs w:val="32"/>
        </w:rPr>
      </w:pPr>
      <w:r>
        <w:rPr>
          <w:i/>
          <w:iCs/>
          <w:sz w:val="32"/>
          <w:szCs w:val="32"/>
        </w:rPr>
        <w:t>Katakavardhanashchivs kartRee swatikastata</w:t>
      </w:r>
    </w:p>
    <w:p w14:paraId="106419C7" w14:textId="5CD9EE45" w:rsidR="00E53EAF" w:rsidRDefault="00E53EAF" w:rsidP="00C65DD7">
      <w:pPr>
        <w:rPr>
          <w:i/>
          <w:iCs/>
          <w:sz w:val="32"/>
          <w:szCs w:val="32"/>
        </w:rPr>
      </w:pPr>
      <w:r>
        <w:rPr>
          <w:i/>
          <w:iCs/>
          <w:sz w:val="32"/>
          <w:szCs w:val="32"/>
        </w:rPr>
        <w:t>Shakata shanka chakreshcha sputapashs keelakau</w:t>
      </w:r>
    </w:p>
    <w:p w14:paraId="43512FA6" w14:textId="47BFC062" w:rsidR="00E53EAF" w:rsidRDefault="00E53EAF" w:rsidP="00C65DD7">
      <w:pPr>
        <w:rPr>
          <w:i/>
          <w:iCs/>
          <w:sz w:val="32"/>
          <w:szCs w:val="32"/>
        </w:rPr>
      </w:pPr>
      <w:r>
        <w:rPr>
          <w:i/>
          <w:iCs/>
          <w:sz w:val="32"/>
          <w:szCs w:val="32"/>
        </w:rPr>
        <w:t>Matsya koorma varahashcha garudonagabandakaha</w:t>
      </w:r>
    </w:p>
    <w:p w14:paraId="32185656" w14:textId="0514A362" w:rsidR="00E53EAF" w:rsidRDefault="001B626B" w:rsidP="00C65DD7">
      <w:pPr>
        <w:rPr>
          <w:i/>
          <w:iCs/>
          <w:sz w:val="32"/>
          <w:szCs w:val="32"/>
        </w:rPr>
      </w:pPr>
      <w:r>
        <w:rPr>
          <w:i/>
          <w:iCs/>
          <w:sz w:val="32"/>
          <w:szCs w:val="32"/>
        </w:rPr>
        <w:t>Khatwa bherundakakhyashcha avahittastathivscha chaturvimshatisankhyaha samyuta kathithakaraha</w:t>
      </w:r>
    </w:p>
    <w:p w14:paraId="5CC6B159" w14:textId="1FF8E7B2" w:rsidR="001B626B" w:rsidRDefault="001B626B" w:rsidP="00293D3C">
      <w:pPr>
        <w:rPr>
          <w:sz w:val="32"/>
          <w:szCs w:val="32"/>
        </w:rPr>
      </w:pPr>
    </w:p>
    <w:p w14:paraId="4931BE3F" w14:textId="360FA341" w:rsidR="00293D3C" w:rsidRDefault="00056825" w:rsidP="00527567">
      <w:pPr>
        <w:pStyle w:val="ListParagraph"/>
        <w:rPr>
          <w:b/>
          <w:bCs/>
          <w:sz w:val="32"/>
          <w:szCs w:val="32"/>
        </w:rPr>
      </w:pPr>
      <w:r>
        <w:rPr>
          <w:sz w:val="32"/>
          <w:szCs w:val="32"/>
        </w:rPr>
        <w:t>1</w:t>
      </w:r>
      <w:r w:rsidR="00742EF7">
        <w:rPr>
          <w:b/>
          <w:bCs/>
          <w:sz w:val="32"/>
          <w:szCs w:val="32"/>
        </w:rPr>
        <w:t>ANJALI HASTA</w:t>
      </w:r>
    </w:p>
    <w:p w14:paraId="68499F14" w14:textId="77777777" w:rsidR="00742EF7" w:rsidRDefault="00742EF7" w:rsidP="00527567">
      <w:pPr>
        <w:pStyle w:val="ListParagraph"/>
        <w:rPr>
          <w:sz w:val="32"/>
          <w:szCs w:val="32"/>
        </w:rPr>
      </w:pPr>
    </w:p>
    <w:p w14:paraId="27A3E4B2" w14:textId="7EA5BD34" w:rsidR="00742EF7" w:rsidRDefault="00742EF7" w:rsidP="00527567">
      <w:pPr>
        <w:pStyle w:val="ListParagraph"/>
        <w:rPr>
          <w:sz w:val="32"/>
          <w:szCs w:val="32"/>
        </w:rPr>
      </w:pPr>
      <w:r>
        <w:rPr>
          <w:sz w:val="32"/>
          <w:szCs w:val="32"/>
        </w:rPr>
        <w:t>Hold pataka in both the hands &amp;join the palms to show anjali hasta</w:t>
      </w:r>
    </w:p>
    <w:p w14:paraId="77E0906A" w14:textId="77661A41" w:rsidR="00BD1A96" w:rsidRDefault="003F4BC5" w:rsidP="00527567">
      <w:pPr>
        <w:pStyle w:val="ListParagraph"/>
        <w:rPr>
          <w:sz w:val="32"/>
          <w:szCs w:val="32"/>
        </w:rPr>
      </w:pPr>
      <w:r>
        <w:rPr>
          <w:sz w:val="32"/>
          <w:szCs w:val="32"/>
        </w:rPr>
        <w:t>Anjaly hasta are used to show to salute god, teacher,the learned</w:t>
      </w:r>
      <w:r w:rsidR="00527567">
        <w:rPr>
          <w:sz w:val="32"/>
          <w:szCs w:val="32"/>
        </w:rPr>
        <w:t>.</w:t>
      </w:r>
    </w:p>
    <w:p w14:paraId="5604D743" w14:textId="77777777" w:rsidR="00527567" w:rsidRDefault="00527567" w:rsidP="00527567">
      <w:pPr>
        <w:pStyle w:val="ListParagraph"/>
        <w:rPr>
          <w:sz w:val="32"/>
          <w:szCs w:val="32"/>
        </w:rPr>
      </w:pPr>
    </w:p>
    <w:p w14:paraId="5F25E979" w14:textId="77777777" w:rsidR="00527567" w:rsidRDefault="00527567" w:rsidP="00527567">
      <w:pPr>
        <w:pStyle w:val="ListParagraph"/>
        <w:rPr>
          <w:sz w:val="32"/>
          <w:szCs w:val="32"/>
        </w:rPr>
      </w:pPr>
    </w:p>
    <w:p w14:paraId="5EC6F1BB" w14:textId="77777777" w:rsidR="00C434D5" w:rsidRDefault="00C434D5" w:rsidP="00527567">
      <w:pPr>
        <w:pStyle w:val="ListParagraph"/>
        <w:rPr>
          <w:sz w:val="32"/>
          <w:szCs w:val="32"/>
        </w:rPr>
      </w:pPr>
    </w:p>
    <w:p w14:paraId="271A8D1E" w14:textId="77777777" w:rsidR="00C434D5" w:rsidRDefault="00C434D5" w:rsidP="00527567">
      <w:pPr>
        <w:pStyle w:val="ListParagraph"/>
        <w:rPr>
          <w:sz w:val="32"/>
          <w:szCs w:val="32"/>
        </w:rPr>
      </w:pPr>
    </w:p>
    <w:p w14:paraId="10DD5AC0" w14:textId="1134868D" w:rsidR="00BB0464" w:rsidRDefault="00527567" w:rsidP="00527567">
      <w:pPr>
        <w:pStyle w:val="ListParagraph"/>
        <w:rPr>
          <w:b/>
          <w:bCs/>
          <w:i w:val="0"/>
          <w:iCs/>
          <w:sz w:val="32"/>
          <w:szCs w:val="32"/>
        </w:rPr>
      </w:pPr>
      <w:r>
        <w:rPr>
          <w:sz w:val="32"/>
          <w:szCs w:val="32"/>
        </w:rPr>
        <w:lastRenderedPageBreak/>
        <w:t>2.</w:t>
      </w:r>
      <w:r>
        <w:rPr>
          <w:b/>
          <w:bCs/>
          <w:sz w:val="32"/>
          <w:szCs w:val="32"/>
        </w:rPr>
        <w:t>k</w:t>
      </w:r>
      <w:r w:rsidR="00BB0464">
        <w:rPr>
          <w:b/>
          <w:bCs/>
          <w:sz w:val="32"/>
          <w:szCs w:val="32"/>
        </w:rPr>
        <w:t xml:space="preserve">APOTA </w:t>
      </w:r>
      <w:r w:rsidR="00BB0464">
        <w:rPr>
          <w:b/>
          <w:bCs/>
          <w:i w:val="0"/>
          <w:iCs/>
          <w:sz w:val="32"/>
          <w:szCs w:val="32"/>
        </w:rPr>
        <w:t>HASTA</w:t>
      </w:r>
    </w:p>
    <w:p w14:paraId="27A5ED1B" w14:textId="04FCA2AC" w:rsidR="00BB0464" w:rsidRDefault="00F45523" w:rsidP="00527567">
      <w:pPr>
        <w:pStyle w:val="ListParagraph"/>
        <w:rPr>
          <w:i w:val="0"/>
          <w:iCs/>
          <w:sz w:val="32"/>
          <w:szCs w:val="32"/>
        </w:rPr>
      </w:pPr>
      <w:r>
        <w:rPr>
          <w:i w:val="0"/>
          <w:iCs/>
          <w:sz w:val="32"/>
          <w:szCs w:val="32"/>
        </w:rPr>
        <w:t xml:space="preserve">In kapota hasta only </w:t>
      </w:r>
      <w:r w:rsidR="009A7C60">
        <w:rPr>
          <w:i w:val="0"/>
          <w:iCs/>
          <w:sz w:val="32"/>
          <w:szCs w:val="32"/>
        </w:rPr>
        <w:t>borders of the hands are joined (palm should not touch one another)to ahow kapota hasta)</w:t>
      </w:r>
    </w:p>
    <w:p w14:paraId="7EEBD137" w14:textId="1FAB9569" w:rsidR="00C434D5" w:rsidRDefault="00C434D5" w:rsidP="00527567">
      <w:pPr>
        <w:pStyle w:val="ListParagraph"/>
        <w:rPr>
          <w:i w:val="0"/>
          <w:iCs/>
          <w:sz w:val="32"/>
          <w:szCs w:val="32"/>
        </w:rPr>
      </w:pPr>
      <w:r>
        <w:rPr>
          <w:i w:val="0"/>
          <w:iCs/>
          <w:sz w:val="32"/>
          <w:szCs w:val="32"/>
        </w:rPr>
        <w:t>Kapota hasta are used to make promise,</w:t>
      </w:r>
      <w:r w:rsidR="00E81765">
        <w:rPr>
          <w:i w:val="0"/>
          <w:iCs/>
          <w:sz w:val="32"/>
          <w:szCs w:val="32"/>
        </w:rPr>
        <w:t>speak to the teacher,to be polite,to agree.</w:t>
      </w:r>
    </w:p>
    <w:p w14:paraId="661B8DDC" w14:textId="44DB37CF" w:rsidR="00E81765" w:rsidRDefault="00E81765" w:rsidP="00527567">
      <w:pPr>
        <w:pStyle w:val="ListParagraph"/>
        <w:rPr>
          <w:i w:val="0"/>
          <w:iCs/>
          <w:sz w:val="32"/>
          <w:szCs w:val="32"/>
        </w:rPr>
      </w:pPr>
    </w:p>
    <w:p w14:paraId="0B670A93" w14:textId="247557F6" w:rsidR="00E81765" w:rsidRDefault="00E81765" w:rsidP="00527567">
      <w:pPr>
        <w:pStyle w:val="ListParagraph"/>
        <w:rPr>
          <w:i w:val="0"/>
          <w:iCs/>
          <w:sz w:val="32"/>
          <w:szCs w:val="32"/>
        </w:rPr>
      </w:pPr>
      <w:r>
        <w:rPr>
          <w:i w:val="0"/>
          <w:iCs/>
          <w:sz w:val="32"/>
          <w:szCs w:val="32"/>
        </w:rPr>
        <w:t>3.</w:t>
      </w:r>
      <w:r w:rsidR="00492F2B">
        <w:rPr>
          <w:i w:val="0"/>
          <w:iCs/>
          <w:sz w:val="32"/>
          <w:szCs w:val="32"/>
        </w:rPr>
        <w:t>karkata hasta</w:t>
      </w:r>
    </w:p>
    <w:p w14:paraId="0321412D" w14:textId="1106C8D2" w:rsidR="00492F2B" w:rsidRDefault="00492F2B" w:rsidP="00527567">
      <w:pPr>
        <w:pStyle w:val="ListParagraph"/>
        <w:rPr>
          <w:i w:val="0"/>
          <w:iCs/>
          <w:sz w:val="32"/>
          <w:szCs w:val="32"/>
        </w:rPr>
      </w:pPr>
      <w:r>
        <w:rPr>
          <w:i w:val="0"/>
          <w:iCs/>
          <w:sz w:val="32"/>
          <w:szCs w:val="32"/>
        </w:rPr>
        <w:t>Bring the fingers of both the hands beteeen ine anothet to show karkata hasta</w:t>
      </w:r>
    </w:p>
    <w:p w14:paraId="1F00757C" w14:textId="5A6B72E8" w:rsidR="00492F2B" w:rsidRDefault="003A2E23" w:rsidP="00527567">
      <w:pPr>
        <w:pStyle w:val="ListParagraph"/>
        <w:rPr>
          <w:i w:val="0"/>
          <w:iCs/>
          <w:sz w:val="32"/>
          <w:szCs w:val="32"/>
        </w:rPr>
      </w:pPr>
      <w:r>
        <w:rPr>
          <w:i w:val="0"/>
          <w:iCs/>
          <w:sz w:val="32"/>
          <w:szCs w:val="32"/>
        </w:rPr>
        <w:t>Karataka hasta used to show crowd,thick articles,blowing of shanka,bending the branches of a tree.</w:t>
      </w:r>
    </w:p>
    <w:p w14:paraId="7DF32865" w14:textId="77777777" w:rsidR="00002200" w:rsidRDefault="00002200" w:rsidP="00527567">
      <w:pPr>
        <w:pStyle w:val="ListParagraph"/>
        <w:rPr>
          <w:i w:val="0"/>
          <w:iCs/>
          <w:sz w:val="32"/>
          <w:szCs w:val="32"/>
        </w:rPr>
      </w:pPr>
    </w:p>
    <w:p w14:paraId="6BABE6B1" w14:textId="0C7DCB73" w:rsidR="003A2E23" w:rsidRDefault="00002200" w:rsidP="00527567">
      <w:pPr>
        <w:pStyle w:val="ListParagraph"/>
        <w:rPr>
          <w:i w:val="0"/>
          <w:iCs/>
          <w:sz w:val="32"/>
          <w:szCs w:val="32"/>
        </w:rPr>
      </w:pPr>
      <w:r>
        <w:rPr>
          <w:i w:val="0"/>
          <w:iCs/>
          <w:sz w:val="32"/>
          <w:szCs w:val="32"/>
        </w:rPr>
        <w:t>4.swastika hasta</w:t>
      </w:r>
    </w:p>
    <w:p w14:paraId="072B1B46" w14:textId="6EFB9FB2" w:rsidR="00002200" w:rsidRDefault="00002200" w:rsidP="00527567">
      <w:pPr>
        <w:pStyle w:val="ListParagraph"/>
        <w:rPr>
          <w:i w:val="0"/>
          <w:iCs/>
          <w:sz w:val="32"/>
          <w:szCs w:val="32"/>
        </w:rPr>
      </w:pPr>
      <w:r>
        <w:rPr>
          <w:i w:val="0"/>
          <w:iCs/>
          <w:sz w:val="32"/>
          <w:szCs w:val="32"/>
        </w:rPr>
        <w:t xml:space="preserve">Hold pataka hands&amp;cross the hands at wrist so that hands are opposite to each other to show </w:t>
      </w:r>
      <w:r w:rsidR="00D71F36">
        <w:rPr>
          <w:i w:val="0"/>
          <w:iCs/>
          <w:sz w:val="32"/>
          <w:szCs w:val="32"/>
        </w:rPr>
        <w:t>swastiks hasta.</w:t>
      </w:r>
    </w:p>
    <w:p w14:paraId="644C123E" w14:textId="6D55A95E" w:rsidR="00D71F36" w:rsidRDefault="00D71F36" w:rsidP="00527567">
      <w:pPr>
        <w:pStyle w:val="ListParagraph"/>
        <w:rPr>
          <w:i w:val="0"/>
          <w:iCs/>
          <w:sz w:val="32"/>
          <w:szCs w:val="32"/>
        </w:rPr>
      </w:pPr>
      <w:r>
        <w:rPr>
          <w:i w:val="0"/>
          <w:iCs/>
          <w:sz w:val="32"/>
          <w:szCs w:val="32"/>
        </w:rPr>
        <w:t>Swatika hasta used to aligater, to talk in fesr,to argument,to praise.</w:t>
      </w:r>
    </w:p>
    <w:p w14:paraId="232E209F" w14:textId="77777777" w:rsidR="00D71F36" w:rsidRDefault="00D71F36" w:rsidP="00527567">
      <w:pPr>
        <w:pStyle w:val="ListParagraph"/>
        <w:rPr>
          <w:i w:val="0"/>
          <w:iCs/>
          <w:sz w:val="32"/>
          <w:szCs w:val="32"/>
        </w:rPr>
      </w:pPr>
    </w:p>
    <w:p w14:paraId="72782718" w14:textId="31CF30CE" w:rsidR="00D71F36" w:rsidRDefault="00D71F36" w:rsidP="00527567">
      <w:pPr>
        <w:pStyle w:val="ListParagraph"/>
        <w:rPr>
          <w:i w:val="0"/>
          <w:iCs/>
          <w:sz w:val="32"/>
          <w:szCs w:val="32"/>
        </w:rPr>
      </w:pPr>
      <w:r>
        <w:rPr>
          <w:i w:val="0"/>
          <w:iCs/>
          <w:sz w:val="32"/>
          <w:szCs w:val="32"/>
        </w:rPr>
        <w:t>5.</w:t>
      </w:r>
      <w:r w:rsidR="00C86C2D">
        <w:rPr>
          <w:i w:val="0"/>
          <w:iCs/>
          <w:sz w:val="32"/>
          <w:szCs w:val="32"/>
        </w:rPr>
        <w:t>dola hasta</w:t>
      </w:r>
    </w:p>
    <w:p w14:paraId="54EBFAC4" w14:textId="120DFD4C" w:rsidR="00C86C2D" w:rsidRDefault="00C86C2D" w:rsidP="00527567">
      <w:pPr>
        <w:pStyle w:val="ListParagraph"/>
        <w:rPr>
          <w:i w:val="0"/>
          <w:iCs/>
          <w:sz w:val="32"/>
          <w:szCs w:val="32"/>
        </w:rPr>
      </w:pPr>
      <w:r>
        <w:rPr>
          <w:i w:val="0"/>
          <w:iCs/>
          <w:sz w:val="32"/>
          <w:szCs w:val="32"/>
        </w:rPr>
        <w:t>Hold patska hasta,strech the aramd &amp;keep the hasta upside down along the hip line to show dola hasta</w:t>
      </w:r>
    </w:p>
    <w:p w14:paraId="4C57E2A2" w14:textId="68AED836" w:rsidR="00C86C2D" w:rsidRDefault="006603BD" w:rsidP="00527567">
      <w:pPr>
        <w:pStyle w:val="ListParagraph"/>
        <w:rPr>
          <w:i w:val="0"/>
          <w:iCs/>
          <w:sz w:val="32"/>
          <w:szCs w:val="32"/>
        </w:rPr>
      </w:pPr>
      <w:r>
        <w:rPr>
          <w:i w:val="0"/>
          <w:iCs/>
          <w:sz w:val="32"/>
          <w:szCs w:val="32"/>
        </w:rPr>
        <w:t>Dola hasta used to beginning of a dance</w:t>
      </w:r>
    </w:p>
    <w:p w14:paraId="7E19C9D5" w14:textId="3334EF7B" w:rsidR="006603BD" w:rsidRDefault="00493B01" w:rsidP="00527567">
      <w:pPr>
        <w:pStyle w:val="ListParagraph"/>
        <w:rPr>
          <w:i w:val="0"/>
          <w:iCs/>
          <w:sz w:val="32"/>
          <w:szCs w:val="32"/>
        </w:rPr>
      </w:pPr>
      <w:r>
        <w:rPr>
          <w:i w:val="0"/>
          <w:iCs/>
          <w:sz w:val="32"/>
          <w:szCs w:val="32"/>
        </w:rPr>
        <w:lastRenderedPageBreak/>
        <w:t>6.pushpaputa hasta</w:t>
      </w:r>
    </w:p>
    <w:p w14:paraId="35392974" w14:textId="1D9D5732" w:rsidR="00493B01" w:rsidRDefault="00493B01" w:rsidP="00527567">
      <w:pPr>
        <w:pStyle w:val="ListParagraph"/>
        <w:rPr>
          <w:i w:val="0"/>
          <w:iCs/>
          <w:sz w:val="32"/>
          <w:szCs w:val="32"/>
        </w:rPr>
      </w:pPr>
      <w:r>
        <w:rPr>
          <w:i w:val="0"/>
          <w:iCs/>
          <w:sz w:val="32"/>
          <w:szCs w:val="32"/>
        </w:rPr>
        <w:t>Hold sarpasheersha in both the hands &amp;join them at the wrist to show pushpapuya hasta.</w:t>
      </w:r>
    </w:p>
    <w:p w14:paraId="42FB8775" w14:textId="11641E2C" w:rsidR="00493B01" w:rsidRDefault="003D1820" w:rsidP="00527567">
      <w:pPr>
        <w:pStyle w:val="ListParagraph"/>
        <w:rPr>
          <w:i w:val="0"/>
          <w:iCs/>
          <w:sz w:val="32"/>
          <w:szCs w:val="32"/>
        </w:rPr>
      </w:pPr>
      <w:r>
        <w:rPr>
          <w:i w:val="0"/>
          <w:iCs/>
          <w:sz w:val="32"/>
          <w:szCs w:val="32"/>
        </w:rPr>
        <w:t>Pushpaputa hasta used to show lamp offering,</w:t>
      </w:r>
      <w:r w:rsidR="003536D9">
        <w:rPr>
          <w:i w:val="0"/>
          <w:iCs/>
          <w:sz w:val="32"/>
          <w:szCs w:val="32"/>
        </w:rPr>
        <w:t xml:space="preserve">children,accept fruits,offering to the sun in the evening,holy prayers </w:t>
      </w:r>
      <w:r w:rsidR="0035302D">
        <w:rPr>
          <w:i w:val="0"/>
          <w:iCs/>
          <w:sz w:val="32"/>
          <w:szCs w:val="32"/>
        </w:rPr>
        <w:t>etc.</w:t>
      </w:r>
    </w:p>
    <w:p w14:paraId="45122A5D" w14:textId="77777777" w:rsidR="0035302D" w:rsidRDefault="0035302D" w:rsidP="00527567">
      <w:pPr>
        <w:pStyle w:val="ListParagraph"/>
        <w:rPr>
          <w:i w:val="0"/>
          <w:iCs/>
          <w:sz w:val="32"/>
          <w:szCs w:val="32"/>
        </w:rPr>
      </w:pPr>
    </w:p>
    <w:p w14:paraId="66A79A0E" w14:textId="5613BC58" w:rsidR="0035302D" w:rsidRDefault="0035302D" w:rsidP="00527567">
      <w:pPr>
        <w:pStyle w:val="ListParagraph"/>
        <w:rPr>
          <w:i w:val="0"/>
          <w:iCs/>
          <w:sz w:val="32"/>
          <w:szCs w:val="32"/>
        </w:rPr>
      </w:pPr>
      <w:r>
        <w:rPr>
          <w:i w:val="0"/>
          <w:iCs/>
          <w:sz w:val="32"/>
          <w:szCs w:val="32"/>
        </w:rPr>
        <w:t>7.utsanga hasta</w:t>
      </w:r>
    </w:p>
    <w:p w14:paraId="3DA06818" w14:textId="1DE23F16" w:rsidR="0035302D" w:rsidRDefault="0035302D" w:rsidP="00527567">
      <w:pPr>
        <w:pStyle w:val="ListParagraph"/>
        <w:rPr>
          <w:i w:val="0"/>
          <w:iCs/>
          <w:sz w:val="32"/>
          <w:szCs w:val="32"/>
        </w:rPr>
      </w:pPr>
      <w:r>
        <w:rPr>
          <w:i w:val="0"/>
          <w:iCs/>
          <w:sz w:val="32"/>
          <w:szCs w:val="32"/>
        </w:rPr>
        <w:t>Hold mrugasheershs hasta in both</w:t>
      </w:r>
      <w:r w:rsidR="00D02C10">
        <w:rPr>
          <w:i w:val="0"/>
          <w:iCs/>
          <w:sz w:val="32"/>
          <w:szCs w:val="32"/>
        </w:rPr>
        <w:t xml:space="preserve"> the hands,cross the hands,touch oppositeshiuldets to show utsanga hasta.</w:t>
      </w:r>
    </w:p>
    <w:p w14:paraId="52FD0BCD" w14:textId="4FEE73F9" w:rsidR="00812C7D" w:rsidRDefault="00812C7D" w:rsidP="00527567">
      <w:pPr>
        <w:pStyle w:val="ListParagraph"/>
        <w:rPr>
          <w:i w:val="0"/>
          <w:iCs/>
          <w:sz w:val="32"/>
          <w:szCs w:val="32"/>
        </w:rPr>
      </w:pPr>
      <w:r>
        <w:rPr>
          <w:i w:val="0"/>
          <w:iCs/>
          <w:sz w:val="32"/>
          <w:szCs w:val="32"/>
        </w:rPr>
        <w:t>Utsanga hasta used to show shyness, ones bodys,</w:t>
      </w:r>
      <w:r w:rsidR="00C3722D">
        <w:rPr>
          <w:i w:val="0"/>
          <w:iCs/>
          <w:sz w:val="32"/>
          <w:szCs w:val="32"/>
        </w:rPr>
        <w:t>to deciplinechildren.</w:t>
      </w:r>
    </w:p>
    <w:p w14:paraId="09A122C2" w14:textId="77777777" w:rsidR="00C3722D" w:rsidRDefault="00C3722D" w:rsidP="00527567">
      <w:pPr>
        <w:pStyle w:val="ListParagraph"/>
        <w:rPr>
          <w:i w:val="0"/>
          <w:iCs/>
          <w:sz w:val="32"/>
          <w:szCs w:val="32"/>
        </w:rPr>
      </w:pPr>
    </w:p>
    <w:p w14:paraId="0E343C98" w14:textId="00EA2B3B" w:rsidR="00C3722D" w:rsidRDefault="00C3722D" w:rsidP="00527567">
      <w:pPr>
        <w:pStyle w:val="ListParagraph"/>
        <w:rPr>
          <w:i w:val="0"/>
          <w:iCs/>
          <w:sz w:val="32"/>
          <w:szCs w:val="32"/>
        </w:rPr>
      </w:pPr>
      <w:r>
        <w:rPr>
          <w:i w:val="0"/>
          <w:iCs/>
          <w:sz w:val="32"/>
          <w:szCs w:val="32"/>
        </w:rPr>
        <w:t>8.shivalinga hasta</w:t>
      </w:r>
    </w:p>
    <w:p w14:paraId="549ACFFD" w14:textId="42267A2E" w:rsidR="00C3722D" w:rsidRDefault="00BB23F5" w:rsidP="00527567">
      <w:pPr>
        <w:pStyle w:val="ListParagraph"/>
        <w:rPr>
          <w:i w:val="0"/>
          <w:iCs/>
          <w:sz w:val="32"/>
          <w:szCs w:val="32"/>
        </w:rPr>
      </w:pPr>
      <w:r>
        <w:rPr>
          <w:i w:val="0"/>
          <w:iCs/>
          <w:sz w:val="32"/>
          <w:szCs w:val="32"/>
        </w:rPr>
        <w:t>Hold</w:t>
      </w:r>
      <w:r w:rsidR="00B90959">
        <w:rPr>
          <w:i w:val="0"/>
          <w:iCs/>
          <w:sz w:val="32"/>
          <w:szCs w:val="32"/>
        </w:rPr>
        <w:t xml:space="preserve"> srdhachandra hasta in the left hand keep shikara hasta in right hand &amp;place it on the  left hand toshow shivalinga hasta.</w:t>
      </w:r>
    </w:p>
    <w:p w14:paraId="3B2C0107" w14:textId="2342EBC9" w:rsidR="00B90959" w:rsidRDefault="00D1755E" w:rsidP="00527567">
      <w:pPr>
        <w:pStyle w:val="ListParagraph"/>
        <w:rPr>
          <w:i w:val="0"/>
          <w:iCs/>
          <w:sz w:val="32"/>
          <w:szCs w:val="32"/>
        </w:rPr>
      </w:pPr>
      <w:r>
        <w:rPr>
          <w:i w:val="0"/>
          <w:iCs/>
          <w:sz w:val="32"/>
          <w:szCs w:val="32"/>
        </w:rPr>
        <w:t xml:space="preserve">Shivalinga hasta used to </w:t>
      </w:r>
      <w:r w:rsidR="00C106F9">
        <w:rPr>
          <w:i w:val="0"/>
          <w:iCs/>
          <w:sz w:val="32"/>
          <w:szCs w:val="32"/>
        </w:rPr>
        <w:t>show lord shiva.</w:t>
      </w:r>
    </w:p>
    <w:p w14:paraId="41F79A65" w14:textId="77777777" w:rsidR="00C106F9" w:rsidRDefault="00C106F9" w:rsidP="00527567">
      <w:pPr>
        <w:pStyle w:val="ListParagraph"/>
        <w:rPr>
          <w:i w:val="0"/>
          <w:iCs/>
          <w:sz w:val="32"/>
          <w:szCs w:val="32"/>
        </w:rPr>
      </w:pPr>
    </w:p>
    <w:p w14:paraId="17F07E8D" w14:textId="159F5388" w:rsidR="00C106F9" w:rsidRDefault="00C106F9" w:rsidP="00527567">
      <w:pPr>
        <w:pStyle w:val="ListParagraph"/>
        <w:rPr>
          <w:i w:val="0"/>
          <w:iCs/>
          <w:sz w:val="32"/>
          <w:szCs w:val="32"/>
        </w:rPr>
      </w:pPr>
      <w:r>
        <w:rPr>
          <w:i w:val="0"/>
          <w:iCs/>
          <w:sz w:val="32"/>
          <w:szCs w:val="32"/>
        </w:rPr>
        <w:t>9.katakavardhana hasta</w:t>
      </w:r>
    </w:p>
    <w:p w14:paraId="68B205F1" w14:textId="462940CC" w:rsidR="00C106F9" w:rsidRDefault="00F2437A" w:rsidP="00527567">
      <w:pPr>
        <w:pStyle w:val="ListParagraph"/>
        <w:rPr>
          <w:i w:val="0"/>
          <w:iCs/>
          <w:sz w:val="32"/>
          <w:szCs w:val="32"/>
        </w:rPr>
      </w:pPr>
      <w:r>
        <w:rPr>
          <w:i w:val="0"/>
          <w:iCs/>
          <w:sz w:val="32"/>
          <w:szCs w:val="32"/>
        </w:rPr>
        <w:t>Hold katakamukha hasta in both hands,cross the hands at the wrist to show.</w:t>
      </w:r>
    </w:p>
    <w:p w14:paraId="3EAE80F6" w14:textId="50CA1195" w:rsidR="009A1160" w:rsidRDefault="009A1160" w:rsidP="00527567">
      <w:pPr>
        <w:pStyle w:val="ListParagraph"/>
        <w:rPr>
          <w:i w:val="0"/>
          <w:iCs/>
          <w:sz w:val="32"/>
          <w:szCs w:val="32"/>
        </w:rPr>
      </w:pPr>
      <w:r>
        <w:rPr>
          <w:i w:val="0"/>
          <w:iCs/>
          <w:sz w:val="32"/>
          <w:szCs w:val="32"/>
        </w:rPr>
        <w:t>To show coronation,to worship,</w:t>
      </w:r>
      <w:r w:rsidR="0087053B">
        <w:rPr>
          <w:i w:val="0"/>
          <w:iCs/>
          <w:sz w:val="32"/>
          <w:szCs w:val="32"/>
        </w:rPr>
        <w:t>to ahow wedding</w:t>
      </w:r>
    </w:p>
    <w:p w14:paraId="7C7F8664" w14:textId="77777777" w:rsidR="0087053B" w:rsidRDefault="0087053B" w:rsidP="00527567">
      <w:pPr>
        <w:pStyle w:val="ListParagraph"/>
        <w:rPr>
          <w:i w:val="0"/>
          <w:iCs/>
          <w:sz w:val="32"/>
          <w:szCs w:val="32"/>
        </w:rPr>
      </w:pPr>
    </w:p>
    <w:p w14:paraId="7AFE7DF2" w14:textId="2DCFA8E1" w:rsidR="0087053B" w:rsidRDefault="0087053B" w:rsidP="00527567">
      <w:pPr>
        <w:pStyle w:val="ListParagraph"/>
        <w:rPr>
          <w:i w:val="0"/>
          <w:iCs/>
          <w:sz w:val="32"/>
          <w:szCs w:val="32"/>
        </w:rPr>
      </w:pPr>
      <w:r>
        <w:rPr>
          <w:i w:val="0"/>
          <w:iCs/>
          <w:sz w:val="32"/>
          <w:szCs w:val="32"/>
        </w:rPr>
        <w:lastRenderedPageBreak/>
        <w:t>10</w:t>
      </w:r>
      <w:r w:rsidR="00A05640">
        <w:rPr>
          <w:i w:val="0"/>
          <w:iCs/>
          <w:sz w:val="32"/>
          <w:szCs w:val="32"/>
        </w:rPr>
        <w:t xml:space="preserve"> kartareeswastika hasta</w:t>
      </w:r>
    </w:p>
    <w:p w14:paraId="01C980EA" w14:textId="1D84705D" w:rsidR="00A05640" w:rsidRDefault="00360353" w:rsidP="00527567">
      <w:pPr>
        <w:pStyle w:val="ListParagraph"/>
        <w:rPr>
          <w:i w:val="0"/>
          <w:iCs/>
          <w:sz w:val="32"/>
          <w:szCs w:val="32"/>
        </w:rPr>
      </w:pPr>
      <w:r>
        <w:rPr>
          <w:i w:val="0"/>
          <w:iCs/>
          <w:sz w:val="32"/>
          <w:szCs w:val="32"/>
        </w:rPr>
        <w:t>Hold kartareemukha hasta in both the hands &amp;cross the hands at the wrist to show</w:t>
      </w:r>
    </w:p>
    <w:p w14:paraId="6C069E7C" w14:textId="064DEFF1" w:rsidR="00360353" w:rsidRDefault="00A83CAB" w:rsidP="00527567">
      <w:pPr>
        <w:pStyle w:val="ListParagraph"/>
        <w:rPr>
          <w:i w:val="0"/>
          <w:iCs/>
          <w:sz w:val="32"/>
          <w:szCs w:val="32"/>
        </w:rPr>
      </w:pPr>
      <w:r>
        <w:rPr>
          <w:i w:val="0"/>
          <w:iCs/>
          <w:sz w:val="32"/>
          <w:szCs w:val="32"/>
        </w:rPr>
        <w:t>To show branches of atree, tip of montain, trees.</w:t>
      </w:r>
    </w:p>
    <w:p w14:paraId="07260138" w14:textId="55E8D595" w:rsidR="00A83CAB" w:rsidRDefault="00A83CAB" w:rsidP="00527567">
      <w:pPr>
        <w:pStyle w:val="ListParagraph"/>
        <w:rPr>
          <w:i w:val="0"/>
          <w:iCs/>
          <w:sz w:val="32"/>
          <w:szCs w:val="32"/>
        </w:rPr>
      </w:pPr>
    </w:p>
    <w:p w14:paraId="77272A30" w14:textId="34E8FB96" w:rsidR="00A65D77" w:rsidRDefault="00A65D77" w:rsidP="00527567">
      <w:pPr>
        <w:pStyle w:val="ListParagraph"/>
        <w:rPr>
          <w:i w:val="0"/>
          <w:iCs/>
          <w:sz w:val="32"/>
          <w:szCs w:val="32"/>
        </w:rPr>
      </w:pPr>
      <w:r>
        <w:rPr>
          <w:i w:val="0"/>
          <w:iCs/>
          <w:sz w:val="32"/>
          <w:szCs w:val="32"/>
        </w:rPr>
        <w:t>11.</w:t>
      </w:r>
      <w:r w:rsidR="006312BC">
        <w:rPr>
          <w:i w:val="0"/>
          <w:iCs/>
          <w:sz w:val="32"/>
          <w:szCs w:val="32"/>
        </w:rPr>
        <w:t>shakata hasta</w:t>
      </w:r>
    </w:p>
    <w:p w14:paraId="06A3258E" w14:textId="4D3C95B6" w:rsidR="006312BC" w:rsidRDefault="006312BC" w:rsidP="00527567">
      <w:pPr>
        <w:pStyle w:val="ListParagraph"/>
        <w:rPr>
          <w:i w:val="0"/>
          <w:iCs/>
          <w:sz w:val="32"/>
          <w:szCs w:val="32"/>
        </w:rPr>
      </w:pPr>
      <w:r>
        <w:rPr>
          <w:i w:val="0"/>
          <w:iCs/>
          <w:sz w:val="32"/>
          <w:szCs w:val="32"/>
        </w:rPr>
        <w:t>Leave the thumb &amp;the middle fingers in Bhrahmara hasta.</w:t>
      </w:r>
      <w:r w:rsidR="005D51BD">
        <w:rPr>
          <w:i w:val="0"/>
          <w:iCs/>
          <w:sz w:val="32"/>
          <w:szCs w:val="32"/>
        </w:rPr>
        <w:t xml:space="preserve">hold like this both the hands &amp;cross at the </w:t>
      </w:r>
      <w:r w:rsidR="007E7A44">
        <w:rPr>
          <w:i w:val="0"/>
          <w:iCs/>
          <w:sz w:val="32"/>
          <w:szCs w:val="32"/>
        </w:rPr>
        <w:t>wrist</w:t>
      </w:r>
      <w:r w:rsidR="005D51BD">
        <w:rPr>
          <w:i w:val="0"/>
          <w:iCs/>
          <w:sz w:val="32"/>
          <w:szCs w:val="32"/>
        </w:rPr>
        <w:t xml:space="preserve"> to ahow shakata hasta.</w:t>
      </w:r>
      <w:r w:rsidR="007E7A44">
        <w:rPr>
          <w:i w:val="0"/>
          <w:iCs/>
          <w:sz w:val="32"/>
          <w:szCs w:val="32"/>
        </w:rPr>
        <w:t xml:space="preserve">another way of showing shakata hadta is to cross arala </w:t>
      </w:r>
      <w:r w:rsidR="005910D3">
        <w:rPr>
          <w:i w:val="0"/>
          <w:iCs/>
          <w:sz w:val="32"/>
          <w:szCs w:val="32"/>
        </w:rPr>
        <w:t>hasta at the wrist.</w:t>
      </w:r>
    </w:p>
    <w:p w14:paraId="78FBF123" w14:textId="4B33D29C" w:rsidR="005910D3" w:rsidRDefault="005910D3" w:rsidP="00527567">
      <w:pPr>
        <w:pStyle w:val="ListParagraph"/>
        <w:rPr>
          <w:i w:val="0"/>
          <w:iCs/>
          <w:sz w:val="32"/>
          <w:szCs w:val="32"/>
        </w:rPr>
      </w:pPr>
      <w:r>
        <w:rPr>
          <w:i w:val="0"/>
          <w:iCs/>
          <w:sz w:val="32"/>
          <w:szCs w:val="32"/>
        </w:rPr>
        <w:t>This hasta is uesd to ahow demons.</w:t>
      </w:r>
    </w:p>
    <w:p w14:paraId="559390C2" w14:textId="77777777" w:rsidR="005910D3" w:rsidRDefault="005910D3" w:rsidP="00527567">
      <w:pPr>
        <w:pStyle w:val="ListParagraph"/>
        <w:rPr>
          <w:i w:val="0"/>
          <w:iCs/>
          <w:sz w:val="32"/>
          <w:szCs w:val="32"/>
        </w:rPr>
      </w:pPr>
    </w:p>
    <w:p w14:paraId="463CAD71" w14:textId="678A1C52" w:rsidR="005910D3" w:rsidRDefault="000B0CBF" w:rsidP="00527567">
      <w:pPr>
        <w:pStyle w:val="ListParagraph"/>
        <w:rPr>
          <w:i w:val="0"/>
          <w:iCs/>
          <w:sz w:val="32"/>
          <w:szCs w:val="32"/>
        </w:rPr>
      </w:pPr>
      <w:r>
        <w:rPr>
          <w:i w:val="0"/>
          <w:iCs/>
          <w:sz w:val="32"/>
          <w:szCs w:val="32"/>
        </w:rPr>
        <w:t xml:space="preserve">12.shanka </w:t>
      </w:r>
      <w:r w:rsidR="00CF1C62">
        <w:rPr>
          <w:i w:val="0"/>
          <w:iCs/>
          <w:sz w:val="32"/>
          <w:szCs w:val="32"/>
        </w:rPr>
        <w:t>Hasta</w:t>
      </w:r>
    </w:p>
    <w:p w14:paraId="09DFE7BB" w14:textId="2352B792" w:rsidR="00681208" w:rsidRDefault="00CF1C62" w:rsidP="00527567">
      <w:pPr>
        <w:pStyle w:val="ListParagraph"/>
        <w:rPr>
          <w:i w:val="0"/>
          <w:iCs/>
          <w:sz w:val="32"/>
          <w:szCs w:val="32"/>
        </w:rPr>
      </w:pPr>
      <w:r>
        <w:rPr>
          <w:i w:val="0"/>
          <w:iCs/>
          <w:sz w:val="32"/>
          <w:szCs w:val="32"/>
        </w:rPr>
        <w:t>Hold the left thumb with the last three fingers of the right hand, strech the other fingers,</w:t>
      </w:r>
      <w:r w:rsidR="00E64768">
        <w:rPr>
          <w:i w:val="0"/>
          <w:iCs/>
          <w:sz w:val="32"/>
          <w:szCs w:val="32"/>
        </w:rPr>
        <w:t xml:space="preserve"> of the hand,strech &amp;touch the thumb &amp;index fingers of thr right </w:t>
      </w:r>
      <w:r w:rsidR="00681208">
        <w:rPr>
          <w:i w:val="0"/>
          <w:iCs/>
          <w:sz w:val="32"/>
          <w:szCs w:val="32"/>
        </w:rPr>
        <w:t xml:space="preserve"> hand with the streched fingers of the left hand to shoe shankhs hasta</w:t>
      </w:r>
      <w:r w:rsidR="003B7C54">
        <w:rPr>
          <w:i w:val="0"/>
          <w:iCs/>
          <w:sz w:val="32"/>
          <w:szCs w:val="32"/>
        </w:rPr>
        <w:t>.</w:t>
      </w:r>
    </w:p>
    <w:p w14:paraId="6FC90035" w14:textId="61310193" w:rsidR="003B7C54" w:rsidRDefault="003B7C54" w:rsidP="00527567">
      <w:pPr>
        <w:pStyle w:val="ListParagraph"/>
        <w:rPr>
          <w:i w:val="0"/>
          <w:iCs/>
          <w:sz w:val="32"/>
          <w:szCs w:val="32"/>
        </w:rPr>
      </w:pPr>
      <w:r>
        <w:rPr>
          <w:i w:val="0"/>
          <w:iCs/>
          <w:sz w:val="32"/>
          <w:szCs w:val="32"/>
        </w:rPr>
        <w:t>This hasta used to shoe conch.</w:t>
      </w:r>
    </w:p>
    <w:p w14:paraId="64161763" w14:textId="77777777" w:rsidR="003B7C54" w:rsidRDefault="003B7C54" w:rsidP="00527567">
      <w:pPr>
        <w:pStyle w:val="ListParagraph"/>
        <w:rPr>
          <w:i w:val="0"/>
          <w:iCs/>
          <w:sz w:val="32"/>
          <w:szCs w:val="32"/>
        </w:rPr>
      </w:pPr>
    </w:p>
    <w:p w14:paraId="200295EE" w14:textId="69D95315" w:rsidR="003B7C54" w:rsidRDefault="003B7C54" w:rsidP="00527567">
      <w:pPr>
        <w:pStyle w:val="ListParagraph"/>
        <w:rPr>
          <w:i w:val="0"/>
          <w:iCs/>
          <w:sz w:val="32"/>
          <w:szCs w:val="32"/>
        </w:rPr>
      </w:pPr>
      <w:r>
        <w:rPr>
          <w:i w:val="0"/>
          <w:iCs/>
          <w:sz w:val="32"/>
          <w:szCs w:val="32"/>
        </w:rPr>
        <w:t>13</w:t>
      </w:r>
      <w:r w:rsidR="0068411C">
        <w:rPr>
          <w:i w:val="0"/>
          <w:iCs/>
          <w:sz w:val="32"/>
          <w:szCs w:val="32"/>
        </w:rPr>
        <w:t>.chakra hasta</w:t>
      </w:r>
    </w:p>
    <w:p w14:paraId="50C1D56E" w14:textId="7E05EB8A" w:rsidR="0068411C" w:rsidRDefault="0068411C" w:rsidP="00527567">
      <w:pPr>
        <w:pStyle w:val="ListParagraph"/>
        <w:rPr>
          <w:i w:val="0"/>
          <w:iCs/>
          <w:sz w:val="32"/>
          <w:szCs w:val="32"/>
        </w:rPr>
      </w:pPr>
      <w:r>
        <w:rPr>
          <w:i w:val="0"/>
          <w:iCs/>
          <w:sz w:val="32"/>
          <w:szCs w:val="32"/>
        </w:rPr>
        <w:t xml:space="preserve">Hold ardhachandra hasta in both the hands,place them one above the other likeplus mark </w:t>
      </w:r>
      <w:r w:rsidR="00DB7612">
        <w:rPr>
          <w:i w:val="0"/>
          <w:iCs/>
          <w:sz w:val="32"/>
          <w:szCs w:val="32"/>
        </w:rPr>
        <w:t>to show chakra hasta.</w:t>
      </w:r>
    </w:p>
    <w:p w14:paraId="1CE3E744" w14:textId="6F701C8F" w:rsidR="00DB7612" w:rsidRDefault="004261E3" w:rsidP="00527567">
      <w:pPr>
        <w:pStyle w:val="ListParagraph"/>
        <w:rPr>
          <w:i w:val="0"/>
          <w:iCs/>
          <w:sz w:val="32"/>
          <w:szCs w:val="32"/>
        </w:rPr>
      </w:pPr>
      <w:r>
        <w:rPr>
          <w:i w:val="0"/>
          <w:iCs/>
          <w:sz w:val="32"/>
          <w:szCs w:val="32"/>
        </w:rPr>
        <w:lastRenderedPageBreak/>
        <w:t>This hasta used to show chakra,the weapon of lord vishnu.</w:t>
      </w:r>
    </w:p>
    <w:p w14:paraId="36A3E97E" w14:textId="77777777" w:rsidR="004261E3" w:rsidRDefault="004261E3" w:rsidP="00527567">
      <w:pPr>
        <w:pStyle w:val="ListParagraph"/>
        <w:rPr>
          <w:i w:val="0"/>
          <w:iCs/>
          <w:sz w:val="32"/>
          <w:szCs w:val="32"/>
        </w:rPr>
      </w:pPr>
    </w:p>
    <w:p w14:paraId="2655A9FE" w14:textId="669595CA" w:rsidR="005F0BDC" w:rsidRDefault="005F0BDC" w:rsidP="00527567">
      <w:pPr>
        <w:pStyle w:val="ListParagraph"/>
        <w:rPr>
          <w:i w:val="0"/>
          <w:iCs/>
          <w:sz w:val="32"/>
          <w:szCs w:val="32"/>
        </w:rPr>
      </w:pPr>
      <w:r>
        <w:rPr>
          <w:i w:val="0"/>
          <w:iCs/>
          <w:sz w:val="32"/>
          <w:szCs w:val="32"/>
        </w:rPr>
        <w:t>14.samputa hasta</w:t>
      </w:r>
    </w:p>
    <w:p w14:paraId="07BDE602" w14:textId="0DB34CD3" w:rsidR="005F0BDC" w:rsidRDefault="005F0BDC" w:rsidP="00527567">
      <w:pPr>
        <w:pStyle w:val="ListParagraph"/>
        <w:rPr>
          <w:i w:val="0"/>
          <w:iCs/>
          <w:sz w:val="32"/>
          <w:szCs w:val="32"/>
        </w:rPr>
      </w:pPr>
      <w:r>
        <w:rPr>
          <w:i w:val="0"/>
          <w:iCs/>
          <w:sz w:val="32"/>
          <w:szCs w:val="32"/>
        </w:rPr>
        <w:t>Hold chakra hasta,fold the thumb &amp;little gimgers in both the hands to show samput</w:t>
      </w:r>
      <w:r w:rsidR="00DC60D5">
        <w:rPr>
          <w:i w:val="0"/>
          <w:iCs/>
          <w:sz w:val="32"/>
          <w:szCs w:val="32"/>
        </w:rPr>
        <w:t xml:space="preserve">a </w:t>
      </w:r>
      <w:r>
        <w:rPr>
          <w:i w:val="0"/>
          <w:iCs/>
          <w:sz w:val="32"/>
          <w:szCs w:val="32"/>
        </w:rPr>
        <w:t>hasta</w:t>
      </w:r>
      <w:r w:rsidR="00DC60D5">
        <w:rPr>
          <w:i w:val="0"/>
          <w:iCs/>
          <w:sz w:val="32"/>
          <w:szCs w:val="32"/>
        </w:rPr>
        <w:t>.</w:t>
      </w:r>
    </w:p>
    <w:p w14:paraId="624024E9" w14:textId="589497A6" w:rsidR="00DC60D5" w:rsidRDefault="00DC60D5" w:rsidP="00527567">
      <w:pPr>
        <w:pStyle w:val="ListParagraph"/>
        <w:rPr>
          <w:i w:val="0"/>
          <w:iCs/>
          <w:sz w:val="32"/>
          <w:szCs w:val="32"/>
        </w:rPr>
      </w:pPr>
      <w:r>
        <w:rPr>
          <w:i w:val="0"/>
          <w:iCs/>
          <w:sz w:val="32"/>
          <w:szCs w:val="32"/>
        </w:rPr>
        <w:t>This hasta is used to show  to cover things</w:t>
      </w:r>
      <w:r w:rsidR="00C55646">
        <w:rPr>
          <w:i w:val="0"/>
          <w:iCs/>
          <w:sz w:val="32"/>
          <w:szCs w:val="32"/>
        </w:rPr>
        <w:t>, to show sacred box.</w:t>
      </w:r>
    </w:p>
    <w:p w14:paraId="7E84F033" w14:textId="77777777" w:rsidR="00C55646" w:rsidRDefault="00C55646" w:rsidP="00527567">
      <w:pPr>
        <w:pStyle w:val="ListParagraph"/>
        <w:rPr>
          <w:i w:val="0"/>
          <w:iCs/>
          <w:sz w:val="32"/>
          <w:szCs w:val="32"/>
        </w:rPr>
      </w:pPr>
    </w:p>
    <w:p w14:paraId="0CB9454F" w14:textId="06FFE9C2" w:rsidR="00C55646" w:rsidRDefault="00C55646" w:rsidP="00527567">
      <w:pPr>
        <w:pStyle w:val="ListParagraph"/>
        <w:rPr>
          <w:i w:val="0"/>
          <w:iCs/>
          <w:sz w:val="32"/>
          <w:szCs w:val="32"/>
        </w:rPr>
      </w:pPr>
      <w:r>
        <w:rPr>
          <w:i w:val="0"/>
          <w:iCs/>
          <w:sz w:val="32"/>
          <w:szCs w:val="32"/>
        </w:rPr>
        <w:t>15.paasha hasta.</w:t>
      </w:r>
    </w:p>
    <w:p w14:paraId="7412C757" w14:textId="29CDBAD4" w:rsidR="00C55646" w:rsidRDefault="00E80358" w:rsidP="00527567">
      <w:pPr>
        <w:pStyle w:val="ListParagraph"/>
        <w:rPr>
          <w:i w:val="0"/>
          <w:iCs/>
          <w:sz w:val="32"/>
          <w:szCs w:val="32"/>
        </w:rPr>
      </w:pPr>
      <w:r>
        <w:rPr>
          <w:i w:val="0"/>
          <w:iCs/>
          <w:sz w:val="32"/>
          <w:szCs w:val="32"/>
        </w:rPr>
        <w:t>Hold  suchi hasta  in bothhands, bend the index finger  a little &amp;join these fingers like a chain to show paasha hasta.</w:t>
      </w:r>
    </w:p>
    <w:p w14:paraId="143FF847" w14:textId="2437990F" w:rsidR="00E80358" w:rsidRDefault="00AC7B1F" w:rsidP="00527567">
      <w:pPr>
        <w:pStyle w:val="ListParagraph"/>
        <w:rPr>
          <w:i w:val="0"/>
          <w:iCs/>
          <w:sz w:val="32"/>
          <w:szCs w:val="32"/>
        </w:rPr>
      </w:pPr>
      <w:r>
        <w:rPr>
          <w:i w:val="0"/>
          <w:iCs/>
          <w:sz w:val="32"/>
          <w:szCs w:val="32"/>
        </w:rPr>
        <w:t>To show playful quarrel, rope, chains</w:t>
      </w:r>
    </w:p>
    <w:p w14:paraId="4E9B8D6D" w14:textId="77777777" w:rsidR="00AC7B1F" w:rsidRDefault="00AC7B1F" w:rsidP="00527567">
      <w:pPr>
        <w:pStyle w:val="ListParagraph"/>
        <w:rPr>
          <w:i w:val="0"/>
          <w:iCs/>
          <w:sz w:val="32"/>
          <w:szCs w:val="32"/>
        </w:rPr>
      </w:pPr>
    </w:p>
    <w:p w14:paraId="0DE36BBB" w14:textId="6F723DCF" w:rsidR="00AC7B1F" w:rsidRDefault="00AC7B1F" w:rsidP="00527567">
      <w:pPr>
        <w:pStyle w:val="ListParagraph"/>
        <w:rPr>
          <w:i w:val="0"/>
          <w:iCs/>
          <w:sz w:val="32"/>
          <w:szCs w:val="32"/>
        </w:rPr>
      </w:pPr>
      <w:r>
        <w:rPr>
          <w:i w:val="0"/>
          <w:iCs/>
          <w:sz w:val="32"/>
          <w:szCs w:val="32"/>
        </w:rPr>
        <w:t>16. Keelaka hasta</w:t>
      </w:r>
    </w:p>
    <w:p w14:paraId="5C96028B" w14:textId="49781CE8" w:rsidR="00AC7B1F" w:rsidRDefault="00744C19" w:rsidP="00527567">
      <w:pPr>
        <w:pStyle w:val="ListParagraph"/>
        <w:rPr>
          <w:i w:val="0"/>
          <w:iCs/>
          <w:sz w:val="32"/>
          <w:szCs w:val="32"/>
        </w:rPr>
      </w:pPr>
      <w:r>
        <w:rPr>
          <w:i w:val="0"/>
          <w:iCs/>
          <w:sz w:val="32"/>
          <w:szCs w:val="32"/>
        </w:rPr>
        <w:t xml:space="preserve">Hold mrugasheersha hasta in both hands,bend the little finger </w:t>
      </w:r>
      <w:r w:rsidR="00FD2458">
        <w:rPr>
          <w:i w:val="0"/>
          <w:iCs/>
          <w:sz w:val="32"/>
          <w:szCs w:val="32"/>
        </w:rPr>
        <w:t xml:space="preserve"> a little &amp;join these fingers like a chain to show keelaka hasta.</w:t>
      </w:r>
    </w:p>
    <w:p w14:paraId="4D197571" w14:textId="1284798D" w:rsidR="00FD2458" w:rsidRDefault="00A74AEB" w:rsidP="00527567">
      <w:pPr>
        <w:pStyle w:val="ListParagraph"/>
        <w:rPr>
          <w:i w:val="0"/>
          <w:iCs/>
          <w:sz w:val="32"/>
          <w:szCs w:val="32"/>
        </w:rPr>
      </w:pPr>
      <w:r>
        <w:rPr>
          <w:i w:val="0"/>
          <w:iCs/>
          <w:sz w:val="32"/>
          <w:szCs w:val="32"/>
        </w:rPr>
        <w:t xml:space="preserve">To show friendly talk this hasta is used </w:t>
      </w:r>
    </w:p>
    <w:p w14:paraId="61706F32" w14:textId="77777777" w:rsidR="00725085" w:rsidRDefault="00725085" w:rsidP="00527567">
      <w:pPr>
        <w:pStyle w:val="ListParagraph"/>
        <w:rPr>
          <w:i w:val="0"/>
          <w:iCs/>
          <w:sz w:val="32"/>
          <w:szCs w:val="32"/>
        </w:rPr>
      </w:pPr>
    </w:p>
    <w:p w14:paraId="4ADD957C" w14:textId="405630E1" w:rsidR="00725085" w:rsidRDefault="00725085" w:rsidP="00527567">
      <w:pPr>
        <w:pStyle w:val="ListParagraph"/>
        <w:rPr>
          <w:i w:val="0"/>
          <w:iCs/>
          <w:sz w:val="32"/>
          <w:szCs w:val="32"/>
        </w:rPr>
      </w:pPr>
      <w:r>
        <w:rPr>
          <w:i w:val="0"/>
          <w:iCs/>
          <w:sz w:val="32"/>
          <w:szCs w:val="32"/>
        </w:rPr>
        <w:t>17.Matsya hasta</w:t>
      </w:r>
    </w:p>
    <w:p w14:paraId="5B392AB8" w14:textId="53CA3022" w:rsidR="00725085" w:rsidRDefault="00725085" w:rsidP="00527567">
      <w:pPr>
        <w:pStyle w:val="ListParagraph"/>
        <w:rPr>
          <w:i w:val="0"/>
          <w:iCs/>
          <w:sz w:val="32"/>
          <w:szCs w:val="32"/>
        </w:rPr>
      </w:pPr>
      <w:r>
        <w:rPr>
          <w:i w:val="0"/>
          <w:iCs/>
          <w:sz w:val="32"/>
          <w:szCs w:val="32"/>
        </w:rPr>
        <w:t>Hold pataka hasta</w:t>
      </w:r>
      <w:r w:rsidR="00897C50">
        <w:rPr>
          <w:i w:val="0"/>
          <w:iCs/>
          <w:sz w:val="32"/>
          <w:szCs w:val="32"/>
        </w:rPr>
        <w:t xml:space="preserve">  in both the hands, place them one above the other,strech the thumb a bit</w:t>
      </w:r>
    </w:p>
    <w:p w14:paraId="3A9FCF7F" w14:textId="5FB58A0E" w:rsidR="000F1B82" w:rsidRDefault="000F1B82" w:rsidP="00527567">
      <w:pPr>
        <w:pStyle w:val="ListParagraph"/>
        <w:rPr>
          <w:i w:val="0"/>
          <w:iCs/>
          <w:sz w:val="32"/>
          <w:szCs w:val="32"/>
        </w:rPr>
      </w:pPr>
      <w:r>
        <w:rPr>
          <w:i w:val="0"/>
          <w:iCs/>
          <w:sz w:val="32"/>
          <w:szCs w:val="32"/>
        </w:rPr>
        <w:lastRenderedPageBreak/>
        <w:t>(Like fins of fish) to shoe matsya hasta.</w:t>
      </w:r>
      <w:r w:rsidR="00583334">
        <w:rPr>
          <w:i w:val="0"/>
          <w:iCs/>
          <w:sz w:val="32"/>
          <w:szCs w:val="32"/>
        </w:rPr>
        <w:t>this hasta used to shiw fish.</w:t>
      </w:r>
    </w:p>
    <w:p w14:paraId="4D1795B0" w14:textId="20FC4B50" w:rsidR="00583334" w:rsidRDefault="00583334" w:rsidP="00527567">
      <w:pPr>
        <w:pStyle w:val="ListParagraph"/>
        <w:rPr>
          <w:i w:val="0"/>
          <w:iCs/>
          <w:sz w:val="32"/>
          <w:szCs w:val="32"/>
        </w:rPr>
      </w:pPr>
    </w:p>
    <w:p w14:paraId="40527D65" w14:textId="69AB7F13" w:rsidR="00583334" w:rsidRDefault="00583334" w:rsidP="00527567">
      <w:pPr>
        <w:pStyle w:val="ListParagraph"/>
        <w:rPr>
          <w:i w:val="0"/>
          <w:iCs/>
          <w:sz w:val="32"/>
          <w:szCs w:val="32"/>
        </w:rPr>
      </w:pPr>
      <w:r>
        <w:rPr>
          <w:i w:val="0"/>
          <w:iCs/>
          <w:sz w:val="32"/>
          <w:szCs w:val="32"/>
        </w:rPr>
        <w:t>18.</w:t>
      </w:r>
      <w:r w:rsidR="00DA6913">
        <w:rPr>
          <w:i w:val="0"/>
          <w:iCs/>
          <w:sz w:val="32"/>
          <w:szCs w:val="32"/>
        </w:rPr>
        <w:t>koorma hasta</w:t>
      </w:r>
    </w:p>
    <w:p w14:paraId="1A9B8139" w14:textId="47D8853A" w:rsidR="00DA6913" w:rsidRDefault="00DA6913" w:rsidP="00527567">
      <w:pPr>
        <w:pStyle w:val="ListParagraph"/>
        <w:rPr>
          <w:i w:val="0"/>
          <w:iCs/>
          <w:sz w:val="32"/>
          <w:szCs w:val="32"/>
        </w:rPr>
      </w:pPr>
      <w:r>
        <w:rPr>
          <w:i w:val="0"/>
          <w:iCs/>
          <w:sz w:val="32"/>
          <w:szCs w:val="32"/>
        </w:rPr>
        <w:t>Opposite of chakra hadta in koorma hasta strech the thumb &amp;little fingers &amp;fold the other fingers in chakra hasta to show koorma hasta</w:t>
      </w:r>
    </w:p>
    <w:p w14:paraId="22DE4940" w14:textId="0FC8B34C" w:rsidR="00DA6913" w:rsidRDefault="00DA6913" w:rsidP="00527567">
      <w:pPr>
        <w:pStyle w:val="ListParagraph"/>
        <w:rPr>
          <w:i w:val="0"/>
          <w:iCs/>
          <w:sz w:val="32"/>
          <w:szCs w:val="32"/>
        </w:rPr>
      </w:pPr>
      <w:r>
        <w:rPr>
          <w:i w:val="0"/>
          <w:iCs/>
          <w:sz w:val="32"/>
          <w:szCs w:val="32"/>
        </w:rPr>
        <w:t xml:space="preserve">This hasta is used to </w:t>
      </w:r>
      <w:r w:rsidR="009C0AB8">
        <w:rPr>
          <w:i w:val="0"/>
          <w:iCs/>
          <w:sz w:val="32"/>
          <w:szCs w:val="32"/>
        </w:rPr>
        <w:t>show turtle,tortoise.</w:t>
      </w:r>
    </w:p>
    <w:p w14:paraId="2249B6F0" w14:textId="77777777" w:rsidR="009C0AB8" w:rsidRDefault="009C0AB8" w:rsidP="00527567">
      <w:pPr>
        <w:pStyle w:val="ListParagraph"/>
        <w:rPr>
          <w:i w:val="0"/>
          <w:iCs/>
          <w:sz w:val="32"/>
          <w:szCs w:val="32"/>
        </w:rPr>
      </w:pPr>
    </w:p>
    <w:p w14:paraId="564553D1" w14:textId="5AE9B6C5" w:rsidR="009C0AB8" w:rsidRDefault="009C0AB8" w:rsidP="00527567">
      <w:pPr>
        <w:pStyle w:val="ListParagraph"/>
        <w:rPr>
          <w:i w:val="0"/>
          <w:iCs/>
          <w:sz w:val="32"/>
          <w:szCs w:val="32"/>
        </w:rPr>
      </w:pPr>
      <w:r>
        <w:rPr>
          <w:i w:val="0"/>
          <w:iCs/>
          <w:sz w:val="32"/>
          <w:szCs w:val="32"/>
        </w:rPr>
        <w:t>19.varaha hasta</w:t>
      </w:r>
    </w:p>
    <w:p w14:paraId="7BBAC1F7" w14:textId="2438E407" w:rsidR="009C0AB8" w:rsidRDefault="009C0AB8" w:rsidP="00527567">
      <w:pPr>
        <w:pStyle w:val="ListParagraph"/>
        <w:rPr>
          <w:i w:val="0"/>
          <w:iCs/>
          <w:sz w:val="32"/>
          <w:szCs w:val="32"/>
        </w:rPr>
      </w:pPr>
      <w:r>
        <w:rPr>
          <w:i w:val="0"/>
          <w:iCs/>
          <w:sz w:val="32"/>
          <w:szCs w:val="32"/>
        </w:rPr>
        <w:t>Hold mrugasheersha hasta in both hands,place them one abovethe other to show varahas hasta.</w:t>
      </w:r>
    </w:p>
    <w:p w14:paraId="2A0C2017" w14:textId="30CF57A7" w:rsidR="004156C9" w:rsidRDefault="004156C9" w:rsidP="00527567">
      <w:pPr>
        <w:pStyle w:val="ListParagraph"/>
        <w:rPr>
          <w:i w:val="0"/>
          <w:iCs/>
          <w:sz w:val="32"/>
          <w:szCs w:val="32"/>
        </w:rPr>
      </w:pPr>
      <w:r>
        <w:rPr>
          <w:i w:val="0"/>
          <w:iCs/>
          <w:sz w:val="32"/>
          <w:szCs w:val="32"/>
        </w:rPr>
        <w:t>This hasta is used to ahow boar(wild  pig)</w:t>
      </w:r>
    </w:p>
    <w:p w14:paraId="62C20315" w14:textId="77777777" w:rsidR="004156C9" w:rsidRDefault="004156C9" w:rsidP="00527567">
      <w:pPr>
        <w:pStyle w:val="ListParagraph"/>
        <w:rPr>
          <w:i w:val="0"/>
          <w:iCs/>
          <w:sz w:val="32"/>
          <w:szCs w:val="32"/>
        </w:rPr>
      </w:pPr>
    </w:p>
    <w:p w14:paraId="566A47B3" w14:textId="2D1F323B" w:rsidR="004156C9" w:rsidRDefault="004156C9" w:rsidP="00527567">
      <w:pPr>
        <w:pStyle w:val="ListParagraph"/>
        <w:rPr>
          <w:i w:val="0"/>
          <w:iCs/>
          <w:sz w:val="32"/>
          <w:szCs w:val="32"/>
        </w:rPr>
      </w:pPr>
      <w:r>
        <w:rPr>
          <w:i w:val="0"/>
          <w:iCs/>
          <w:sz w:val="32"/>
          <w:szCs w:val="32"/>
        </w:rPr>
        <w:t>20</w:t>
      </w:r>
      <w:r w:rsidR="000737B4">
        <w:rPr>
          <w:i w:val="0"/>
          <w:iCs/>
          <w:sz w:val="32"/>
          <w:szCs w:val="32"/>
        </w:rPr>
        <w:t>.</w:t>
      </w:r>
      <w:r w:rsidR="003150A7">
        <w:rPr>
          <w:i w:val="0"/>
          <w:iCs/>
          <w:sz w:val="32"/>
          <w:szCs w:val="32"/>
        </w:rPr>
        <w:t>Garuda hasta</w:t>
      </w:r>
    </w:p>
    <w:p w14:paraId="419AC611" w14:textId="69F7A45A" w:rsidR="003150A7" w:rsidRDefault="00CF523B" w:rsidP="00527567">
      <w:pPr>
        <w:pStyle w:val="ListParagraph"/>
        <w:rPr>
          <w:i w:val="0"/>
          <w:iCs/>
          <w:sz w:val="32"/>
          <w:szCs w:val="32"/>
        </w:rPr>
      </w:pPr>
      <w:r>
        <w:rPr>
          <w:i w:val="0"/>
          <w:iCs/>
          <w:sz w:val="32"/>
          <w:szCs w:val="32"/>
        </w:rPr>
        <w:t>Hold ardhachsndrs in both the hands, turns them&amp;</w:t>
      </w:r>
      <w:r w:rsidR="00684889">
        <w:rPr>
          <w:i w:val="0"/>
          <w:iCs/>
          <w:sz w:val="32"/>
          <w:szCs w:val="32"/>
        </w:rPr>
        <w:t xml:space="preserve"> hold them with</w:t>
      </w:r>
      <w:r w:rsidR="004B3D3E">
        <w:rPr>
          <w:i w:val="0"/>
          <w:iCs/>
          <w:sz w:val="32"/>
          <w:szCs w:val="32"/>
        </w:rPr>
        <w:t xml:space="preserve"> thumbs to ahow garuda hasta.</w:t>
      </w:r>
    </w:p>
    <w:p w14:paraId="45471E66" w14:textId="0D2E299E" w:rsidR="004B3D3E" w:rsidRDefault="00A421CA" w:rsidP="00527567">
      <w:pPr>
        <w:pStyle w:val="ListParagraph"/>
        <w:rPr>
          <w:i w:val="0"/>
          <w:iCs/>
          <w:sz w:val="32"/>
          <w:szCs w:val="32"/>
        </w:rPr>
      </w:pPr>
      <w:r>
        <w:rPr>
          <w:i w:val="0"/>
          <w:iCs/>
          <w:sz w:val="32"/>
          <w:szCs w:val="32"/>
        </w:rPr>
        <w:t>This hasta is used to show a bird caled garuda.</w:t>
      </w:r>
    </w:p>
    <w:p w14:paraId="61148076" w14:textId="77777777" w:rsidR="00A421CA" w:rsidRDefault="00A421CA" w:rsidP="00527567">
      <w:pPr>
        <w:pStyle w:val="ListParagraph"/>
        <w:rPr>
          <w:i w:val="0"/>
          <w:iCs/>
          <w:sz w:val="32"/>
          <w:szCs w:val="32"/>
        </w:rPr>
      </w:pPr>
    </w:p>
    <w:p w14:paraId="47E064EA" w14:textId="29FE7601" w:rsidR="00583334" w:rsidRDefault="004B3D3E" w:rsidP="00527567">
      <w:pPr>
        <w:pStyle w:val="ListParagraph"/>
        <w:rPr>
          <w:i w:val="0"/>
          <w:iCs/>
          <w:sz w:val="32"/>
          <w:szCs w:val="32"/>
        </w:rPr>
      </w:pPr>
      <w:r>
        <w:rPr>
          <w:i w:val="0"/>
          <w:iCs/>
          <w:sz w:val="32"/>
          <w:szCs w:val="32"/>
        </w:rPr>
        <w:t xml:space="preserve"> </w:t>
      </w:r>
    </w:p>
    <w:p w14:paraId="5910DAA4" w14:textId="0C58837C" w:rsidR="000737B4" w:rsidRDefault="000737B4" w:rsidP="00527567">
      <w:pPr>
        <w:pStyle w:val="ListParagraph"/>
        <w:rPr>
          <w:i w:val="0"/>
          <w:iCs/>
          <w:sz w:val="32"/>
          <w:szCs w:val="32"/>
        </w:rPr>
      </w:pPr>
      <w:r>
        <w:rPr>
          <w:i w:val="0"/>
          <w:iCs/>
          <w:sz w:val="32"/>
          <w:szCs w:val="32"/>
        </w:rPr>
        <w:t>21.</w:t>
      </w:r>
      <w:r w:rsidR="00180CB0">
        <w:rPr>
          <w:i w:val="0"/>
          <w:iCs/>
          <w:sz w:val="32"/>
          <w:szCs w:val="32"/>
        </w:rPr>
        <w:t>Nagabandha hasta</w:t>
      </w:r>
    </w:p>
    <w:p w14:paraId="63AE65F6" w14:textId="2D4C9D5F" w:rsidR="00180CB0" w:rsidRDefault="00180CB0" w:rsidP="00527567">
      <w:pPr>
        <w:pStyle w:val="ListParagraph"/>
        <w:rPr>
          <w:i w:val="0"/>
          <w:iCs/>
          <w:sz w:val="32"/>
          <w:szCs w:val="32"/>
        </w:rPr>
      </w:pPr>
      <w:r>
        <w:rPr>
          <w:i w:val="0"/>
          <w:iCs/>
          <w:sz w:val="32"/>
          <w:szCs w:val="32"/>
        </w:rPr>
        <w:t>Hold sarpasheersha in both the hands &amp;cross them at the wrist to ahiw Nagabandha hasta</w:t>
      </w:r>
    </w:p>
    <w:p w14:paraId="5704AD26" w14:textId="3BDF89C8" w:rsidR="00180CB0" w:rsidRDefault="002F2E41" w:rsidP="00527567">
      <w:pPr>
        <w:pStyle w:val="ListParagraph"/>
        <w:rPr>
          <w:i w:val="0"/>
          <w:iCs/>
          <w:sz w:val="32"/>
          <w:szCs w:val="32"/>
        </w:rPr>
      </w:pPr>
      <w:r>
        <w:rPr>
          <w:i w:val="0"/>
          <w:iCs/>
          <w:sz w:val="32"/>
          <w:szCs w:val="32"/>
        </w:rPr>
        <w:t>This hasta is usef to show snakes,creeper champer.</w:t>
      </w:r>
    </w:p>
    <w:p w14:paraId="15ACFE62" w14:textId="77777777" w:rsidR="002F2E41" w:rsidRDefault="002F2E41" w:rsidP="00527567">
      <w:pPr>
        <w:pStyle w:val="ListParagraph"/>
        <w:rPr>
          <w:i w:val="0"/>
          <w:iCs/>
          <w:sz w:val="32"/>
          <w:szCs w:val="32"/>
        </w:rPr>
      </w:pPr>
    </w:p>
    <w:p w14:paraId="1CAB15B8" w14:textId="6149F24D" w:rsidR="006451EF" w:rsidRDefault="006451EF" w:rsidP="00527567">
      <w:pPr>
        <w:pStyle w:val="ListParagraph"/>
        <w:rPr>
          <w:i w:val="0"/>
          <w:iCs/>
          <w:sz w:val="32"/>
          <w:szCs w:val="32"/>
        </w:rPr>
      </w:pPr>
      <w:r>
        <w:rPr>
          <w:i w:val="0"/>
          <w:iCs/>
          <w:sz w:val="32"/>
          <w:szCs w:val="32"/>
        </w:rPr>
        <w:lastRenderedPageBreak/>
        <w:t>22.khatva hasta</w:t>
      </w:r>
    </w:p>
    <w:p w14:paraId="1AD1D1F8" w14:textId="1A025764" w:rsidR="006451EF" w:rsidRDefault="006451EF" w:rsidP="00527567">
      <w:pPr>
        <w:pStyle w:val="ListParagraph"/>
        <w:rPr>
          <w:i w:val="0"/>
          <w:iCs/>
          <w:sz w:val="32"/>
          <w:szCs w:val="32"/>
        </w:rPr>
      </w:pPr>
      <w:r>
        <w:rPr>
          <w:i w:val="0"/>
          <w:iCs/>
          <w:sz w:val="32"/>
          <w:szCs w:val="32"/>
        </w:rPr>
        <w:t>Hold chaturva hasta in both hands,place the hands one above the other,stretch the index fingers down to show khatva hasta.</w:t>
      </w:r>
    </w:p>
    <w:p w14:paraId="239280FA" w14:textId="35EAC837" w:rsidR="006451EF" w:rsidRDefault="000150F7" w:rsidP="00527567">
      <w:pPr>
        <w:pStyle w:val="ListParagraph"/>
        <w:rPr>
          <w:i w:val="0"/>
          <w:iCs/>
          <w:sz w:val="32"/>
          <w:szCs w:val="32"/>
        </w:rPr>
      </w:pPr>
      <w:r>
        <w:rPr>
          <w:i w:val="0"/>
          <w:iCs/>
          <w:sz w:val="32"/>
          <w:szCs w:val="32"/>
        </w:rPr>
        <w:t>This hasta used to show bed.</w:t>
      </w:r>
    </w:p>
    <w:p w14:paraId="72C3950D" w14:textId="77777777" w:rsidR="000150F7" w:rsidRDefault="000150F7" w:rsidP="00527567">
      <w:pPr>
        <w:pStyle w:val="ListParagraph"/>
        <w:rPr>
          <w:i w:val="0"/>
          <w:iCs/>
          <w:sz w:val="32"/>
          <w:szCs w:val="32"/>
        </w:rPr>
      </w:pPr>
    </w:p>
    <w:p w14:paraId="4F04EBEB" w14:textId="41D969A3" w:rsidR="000150F7" w:rsidRDefault="000150F7" w:rsidP="00527567">
      <w:pPr>
        <w:pStyle w:val="ListParagraph"/>
        <w:rPr>
          <w:i w:val="0"/>
          <w:iCs/>
          <w:sz w:val="32"/>
          <w:szCs w:val="32"/>
        </w:rPr>
      </w:pPr>
      <w:r>
        <w:rPr>
          <w:i w:val="0"/>
          <w:iCs/>
          <w:sz w:val="32"/>
          <w:szCs w:val="32"/>
        </w:rPr>
        <w:t>23.Bherundha hasta</w:t>
      </w:r>
    </w:p>
    <w:p w14:paraId="0ED795B1" w14:textId="4B421C13" w:rsidR="000150F7" w:rsidRDefault="008106DA" w:rsidP="00527567">
      <w:pPr>
        <w:pStyle w:val="ListParagraph"/>
        <w:rPr>
          <w:i w:val="0"/>
          <w:iCs/>
          <w:sz w:val="32"/>
          <w:szCs w:val="32"/>
        </w:rPr>
      </w:pPr>
      <w:r>
        <w:rPr>
          <w:i w:val="0"/>
          <w:iCs/>
          <w:sz w:val="32"/>
          <w:szCs w:val="32"/>
        </w:rPr>
        <w:t>Hold kapitha hasta &amp;cross them at the wrist to show bherunda hasta.</w:t>
      </w:r>
    </w:p>
    <w:p w14:paraId="75B63D8D" w14:textId="28923C74" w:rsidR="00FE3C2A" w:rsidRDefault="00FE3C2A" w:rsidP="00527567">
      <w:pPr>
        <w:pStyle w:val="ListParagraph"/>
        <w:rPr>
          <w:i w:val="0"/>
          <w:iCs/>
          <w:sz w:val="32"/>
          <w:szCs w:val="32"/>
        </w:rPr>
      </w:pPr>
      <w:r>
        <w:rPr>
          <w:i w:val="0"/>
          <w:iCs/>
          <w:sz w:val="32"/>
          <w:szCs w:val="32"/>
        </w:rPr>
        <w:t xml:space="preserve">To show a bird couple called bherundha </w:t>
      </w:r>
      <w:r w:rsidR="007917F5">
        <w:rPr>
          <w:i w:val="0"/>
          <w:iCs/>
          <w:sz w:val="32"/>
          <w:szCs w:val="32"/>
        </w:rPr>
        <w:t>this hasta is used.</w:t>
      </w:r>
    </w:p>
    <w:p w14:paraId="01FF740E" w14:textId="77777777" w:rsidR="007917F5" w:rsidRDefault="007917F5" w:rsidP="00527567">
      <w:pPr>
        <w:pStyle w:val="ListParagraph"/>
        <w:rPr>
          <w:i w:val="0"/>
          <w:iCs/>
          <w:sz w:val="32"/>
          <w:szCs w:val="32"/>
        </w:rPr>
      </w:pPr>
    </w:p>
    <w:p w14:paraId="48C4E6E8" w14:textId="4688DDA7" w:rsidR="00107EF5" w:rsidRDefault="00107EF5" w:rsidP="00527567">
      <w:pPr>
        <w:pStyle w:val="ListParagraph"/>
        <w:rPr>
          <w:i w:val="0"/>
          <w:iCs/>
          <w:sz w:val="32"/>
          <w:szCs w:val="32"/>
        </w:rPr>
      </w:pPr>
    </w:p>
    <w:p w14:paraId="0BAC3A25" w14:textId="77777777" w:rsidR="00107EF5" w:rsidRDefault="00107EF5">
      <w:pPr>
        <w:rPr>
          <w:iCs/>
          <w:sz w:val="32"/>
          <w:szCs w:val="32"/>
        </w:rPr>
      </w:pPr>
      <w:r>
        <w:rPr>
          <w:i/>
          <w:iCs/>
          <w:sz w:val="32"/>
          <w:szCs w:val="32"/>
        </w:rPr>
        <w:br w:type="page"/>
      </w:r>
    </w:p>
    <w:p w14:paraId="6E04BB0D" w14:textId="43DD3DB4" w:rsidR="00E81765" w:rsidRDefault="00714764" w:rsidP="00527567">
      <w:pPr>
        <w:pStyle w:val="ListParagraph"/>
        <w:rPr>
          <w:b/>
          <w:bCs/>
          <w:i w:val="0"/>
          <w:iCs/>
          <w:sz w:val="32"/>
          <w:szCs w:val="32"/>
        </w:rPr>
      </w:pPr>
      <w:r>
        <w:rPr>
          <w:b/>
          <w:bCs/>
          <w:i w:val="0"/>
          <w:iCs/>
          <w:sz w:val="32"/>
          <w:szCs w:val="32"/>
        </w:rPr>
        <w:lastRenderedPageBreak/>
        <w:t>BHANGIS (BODY POSTURES)</w:t>
      </w:r>
    </w:p>
    <w:p w14:paraId="053B227D" w14:textId="395095BD" w:rsidR="00714764" w:rsidRDefault="00714764" w:rsidP="00527567">
      <w:pPr>
        <w:pStyle w:val="ListParagraph"/>
        <w:rPr>
          <w:i w:val="0"/>
          <w:iCs/>
          <w:sz w:val="32"/>
          <w:szCs w:val="32"/>
        </w:rPr>
      </w:pPr>
    </w:p>
    <w:p w14:paraId="407846F0" w14:textId="77777777" w:rsidR="00291EE0" w:rsidRDefault="00291EE0" w:rsidP="00527567">
      <w:pPr>
        <w:pStyle w:val="ListParagraph"/>
        <w:rPr>
          <w:i w:val="0"/>
          <w:iCs/>
          <w:sz w:val="32"/>
          <w:szCs w:val="32"/>
        </w:rPr>
      </w:pPr>
    </w:p>
    <w:p w14:paraId="5E03EBB0" w14:textId="1E8D2F3A" w:rsidR="00291EE0" w:rsidRDefault="00291EE0" w:rsidP="00527567">
      <w:pPr>
        <w:pStyle w:val="ListParagraph"/>
        <w:rPr>
          <w:i w:val="0"/>
          <w:iCs/>
          <w:sz w:val="32"/>
          <w:szCs w:val="32"/>
        </w:rPr>
      </w:pPr>
      <w:r>
        <w:rPr>
          <w:i w:val="0"/>
          <w:iCs/>
          <w:sz w:val="32"/>
          <w:szCs w:val="32"/>
        </w:rPr>
        <w:t>The basic body positions used in odissi dance sre called bhangis</w:t>
      </w:r>
    </w:p>
    <w:p w14:paraId="6C56D8F9" w14:textId="46182526" w:rsidR="00291EE0" w:rsidRDefault="00FA673D" w:rsidP="00527567">
      <w:pPr>
        <w:pStyle w:val="ListParagraph"/>
        <w:rPr>
          <w:i w:val="0"/>
          <w:iCs/>
          <w:sz w:val="32"/>
          <w:szCs w:val="32"/>
        </w:rPr>
      </w:pPr>
      <w:r>
        <w:rPr>
          <w:b/>
          <w:bCs/>
          <w:sz w:val="32"/>
          <w:szCs w:val="32"/>
        </w:rPr>
        <w:t>Samabhanga -</w:t>
      </w:r>
      <w:r>
        <w:rPr>
          <w:i w:val="0"/>
          <w:iCs/>
          <w:sz w:val="32"/>
          <w:szCs w:val="32"/>
        </w:rPr>
        <w:t>standing straight with your vision straight too.</w:t>
      </w:r>
    </w:p>
    <w:p w14:paraId="28D2B73A" w14:textId="77777777" w:rsidR="00FA673D" w:rsidRDefault="00FA673D" w:rsidP="00527567">
      <w:pPr>
        <w:pStyle w:val="ListParagraph"/>
        <w:rPr>
          <w:i w:val="0"/>
          <w:iCs/>
          <w:sz w:val="32"/>
          <w:szCs w:val="32"/>
        </w:rPr>
      </w:pPr>
    </w:p>
    <w:p w14:paraId="1C883D6F" w14:textId="00DF9006" w:rsidR="00E3509C" w:rsidRDefault="00E3509C" w:rsidP="00527567">
      <w:pPr>
        <w:pStyle w:val="ListParagraph"/>
        <w:rPr>
          <w:i w:val="0"/>
          <w:iCs/>
          <w:sz w:val="32"/>
          <w:szCs w:val="32"/>
        </w:rPr>
      </w:pPr>
      <w:r>
        <w:rPr>
          <w:b/>
          <w:bCs/>
          <w:sz w:val="32"/>
          <w:szCs w:val="32"/>
        </w:rPr>
        <w:t xml:space="preserve">Abhanga- </w:t>
      </w:r>
      <w:r>
        <w:rPr>
          <w:i w:val="0"/>
          <w:iCs/>
          <w:sz w:val="32"/>
          <w:szCs w:val="32"/>
        </w:rPr>
        <w:t>Also callexrelaxing position,stanf with one leg,totally relaxed</w:t>
      </w:r>
    </w:p>
    <w:p w14:paraId="1F379422" w14:textId="129D3832" w:rsidR="00E3509C" w:rsidRDefault="00E3509C" w:rsidP="00527567">
      <w:pPr>
        <w:pStyle w:val="ListParagraph"/>
        <w:rPr>
          <w:b/>
          <w:bCs/>
          <w:sz w:val="32"/>
          <w:szCs w:val="32"/>
        </w:rPr>
      </w:pPr>
    </w:p>
    <w:p w14:paraId="69D79B3F" w14:textId="59C0AB3E" w:rsidR="006E68DA" w:rsidRDefault="00E635F8" w:rsidP="00527567">
      <w:pPr>
        <w:pStyle w:val="ListParagraph"/>
        <w:rPr>
          <w:i w:val="0"/>
          <w:iCs/>
          <w:sz w:val="32"/>
          <w:szCs w:val="32"/>
        </w:rPr>
      </w:pPr>
      <w:r w:rsidRPr="0092102D">
        <w:rPr>
          <w:b/>
          <w:bCs/>
          <w:sz w:val="32"/>
          <w:szCs w:val="32"/>
        </w:rPr>
        <w:t>Tribhanga-</w:t>
      </w:r>
      <w:r>
        <w:rPr>
          <w:i w:val="0"/>
          <w:iCs/>
          <w:sz w:val="32"/>
          <w:szCs w:val="32"/>
        </w:rPr>
        <w:t>Three bends is what it means. It had three bends in neck,torso and legs</w:t>
      </w:r>
    </w:p>
    <w:p w14:paraId="0A1C74C4" w14:textId="77777777" w:rsidR="00E635F8" w:rsidRDefault="00E635F8" w:rsidP="00527567">
      <w:pPr>
        <w:pStyle w:val="ListParagraph"/>
        <w:rPr>
          <w:i w:val="0"/>
          <w:iCs/>
          <w:sz w:val="32"/>
          <w:szCs w:val="32"/>
        </w:rPr>
      </w:pPr>
    </w:p>
    <w:p w14:paraId="47B4CD1E" w14:textId="5B931E38" w:rsidR="0092102D" w:rsidRDefault="0092102D" w:rsidP="00527567">
      <w:pPr>
        <w:pStyle w:val="ListParagraph"/>
        <w:rPr>
          <w:i w:val="0"/>
          <w:iCs/>
          <w:sz w:val="32"/>
          <w:szCs w:val="32"/>
        </w:rPr>
      </w:pPr>
      <w:r>
        <w:rPr>
          <w:b/>
          <w:bCs/>
          <w:sz w:val="32"/>
          <w:szCs w:val="32"/>
        </w:rPr>
        <w:t>Atibhanga</w:t>
      </w:r>
      <w:r w:rsidR="00FE77FC">
        <w:rPr>
          <w:b/>
          <w:bCs/>
          <w:sz w:val="32"/>
          <w:szCs w:val="32"/>
        </w:rPr>
        <w:t xml:space="preserve">- </w:t>
      </w:r>
      <w:r w:rsidR="00FE77FC">
        <w:rPr>
          <w:i w:val="0"/>
          <w:iCs/>
          <w:sz w:val="32"/>
          <w:szCs w:val="32"/>
        </w:rPr>
        <w:t>Sit with one leg curled and curl your hand around it and try to touch both your hands as the other is curled around the head.</w:t>
      </w:r>
    </w:p>
    <w:p w14:paraId="022BA845" w14:textId="77777777" w:rsidR="00FE77FC" w:rsidRDefault="00FE77FC" w:rsidP="00527567">
      <w:pPr>
        <w:pStyle w:val="ListParagraph"/>
        <w:rPr>
          <w:i w:val="0"/>
          <w:iCs/>
          <w:sz w:val="32"/>
          <w:szCs w:val="32"/>
        </w:rPr>
      </w:pPr>
    </w:p>
    <w:p w14:paraId="734EE84E" w14:textId="1B2D2792" w:rsidR="006E4701" w:rsidRDefault="00101D3C" w:rsidP="00527567">
      <w:pPr>
        <w:pStyle w:val="ListParagraph"/>
        <w:rPr>
          <w:i w:val="0"/>
          <w:iCs/>
          <w:sz w:val="32"/>
          <w:szCs w:val="32"/>
        </w:rPr>
      </w:pPr>
      <w:r>
        <w:rPr>
          <w:b/>
          <w:bCs/>
          <w:sz w:val="32"/>
          <w:szCs w:val="32"/>
        </w:rPr>
        <w:t>Chauka-</w:t>
      </w:r>
      <w:r w:rsidRPr="00C365F4">
        <w:rPr>
          <w:sz w:val="32"/>
          <w:szCs w:val="32"/>
        </w:rPr>
        <w:t xml:space="preserve"> </w:t>
      </w:r>
      <w:r w:rsidR="00EE69B3" w:rsidRPr="00C365F4">
        <w:rPr>
          <w:sz w:val="32"/>
          <w:szCs w:val="32"/>
        </w:rPr>
        <w:t xml:space="preserve">it </w:t>
      </w:r>
      <w:r w:rsidR="00EE69B3" w:rsidRPr="00C365F4">
        <w:rPr>
          <w:i w:val="0"/>
          <w:iCs/>
          <w:sz w:val="32"/>
          <w:szCs w:val="32"/>
        </w:rPr>
        <w:t>is fundamental poses in oddissi it represent masculine . It is also belived to stand for lord jagannath</w:t>
      </w:r>
      <w:r w:rsidR="00C365F4">
        <w:rPr>
          <w:i w:val="0"/>
          <w:iCs/>
          <w:sz w:val="32"/>
          <w:szCs w:val="32"/>
        </w:rPr>
        <w:t>.</w:t>
      </w:r>
      <w:r w:rsidR="00DB3FDC">
        <w:rPr>
          <w:i w:val="0"/>
          <w:iCs/>
          <w:sz w:val="32"/>
          <w:szCs w:val="32"/>
        </w:rPr>
        <w:t>half squatting with your feet a little more than shoulder length.</w:t>
      </w:r>
    </w:p>
    <w:p w14:paraId="46153AE0" w14:textId="560BE527" w:rsidR="0094354F" w:rsidRDefault="0094354F" w:rsidP="00527567">
      <w:pPr>
        <w:pStyle w:val="ListParagraph"/>
        <w:rPr>
          <w:i w:val="0"/>
          <w:iCs/>
          <w:sz w:val="32"/>
          <w:szCs w:val="32"/>
        </w:rPr>
      </w:pPr>
    </w:p>
    <w:p w14:paraId="748DD398" w14:textId="77777777" w:rsidR="000C23D2" w:rsidRDefault="000C23D2" w:rsidP="00527567">
      <w:pPr>
        <w:pStyle w:val="ListParagraph"/>
        <w:rPr>
          <w:i w:val="0"/>
          <w:iCs/>
          <w:sz w:val="32"/>
          <w:szCs w:val="32"/>
        </w:rPr>
      </w:pPr>
    </w:p>
    <w:p w14:paraId="6B749AA8" w14:textId="77777777" w:rsidR="000C23D2" w:rsidRDefault="000C23D2" w:rsidP="00527567">
      <w:pPr>
        <w:pStyle w:val="ListParagraph"/>
        <w:rPr>
          <w:i w:val="0"/>
          <w:iCs/>
          <w:sz w:val="32"/>
          <w:szCs w:val="32"/>
        </w:rPr>
      </w:pPr>
    </w:p>
    <w:p w14:paraId="77BC8DC6" w14:textId="77777777" w:rsidR="000C23D2" w:rsidRDefault="000C23D2" w:rsidP="00527567">
      <w:pPr>
        <w:pStyle w:val="ListParagraph"/>
        <w:rPr>
          <w:i w:val="0"/>
          <w:iCs/>
          <w:sz w:val="32"/>
          <w:szCs w:val="32"/>
        </w:rPr>
      </w:pPr>
    </w:p>
    <w:p w14:paraId="35A084BE" w14:textId="725B1D2E" w:rsidR="000C23D2" w:rsidRDefault="0000687D" w:rsidP="00527567">
      <w:pPr>
        <w:pStyle w:val="ListParagraph"/>
        <w:rPr>
          <w:b/>
          <w:bCs/>
          <w:i w:val="0"/>
          <w:iCs/>
          <w:sz w:val="32"/>
          <w:szCs w:val="32"/>
        </w:rPr>
      </w:pPr>
      <w:r>
        <w:rPr>
          <w:b/>
          <w:bCs/>
          <w:i w:val="0"/>
          <w:iCs/>
          <w:sz w:val="32"/>
          <w:szCs w:val="32"/>
        </w:rPr>
        <w:t>ODISSI COSTUME</w:t>
      </w:r>
    </w:p>
    <w:p w14:paraId="17179177" w14:textId="4834A6F6" w:rsidR="0000687D" w:rsidRDefault="0000687D" w:rsidP="00527567">
      <w:pPr>
        <w:pStyle w:val="ListParagraph"/>
        <w:rPr>
          <w:b/>
          <w:bCs/>
          <w:i w:val="0"/>
          <w:iCs/>
          <w:sz w:val="32"/>
          <w:szCs w:val="32"/>
        </w:rPr>
      </w:pPr>
      <w:r>
        <w:rPr>
          <w:b/>
          <w:bCs/>
          <w:i w:val="0"/>
          <w:iCs/>
          <w:sz w:val="32"/>
          <w:szCs w:val="32"/>
        </w:rPr>
        <w:t xml:space="preserve"> </w:t>
      </w:r>
    </w:p>
    <w:p w14:paraId="496E9A31" w14:textId="50CBE0BB" w:rsidR="0000687D" w:rsidRDefault="0000687D" w:rsidP="00527567">
      <w:pPr>
        <w:pStyle w:val="ListParagraph"/>
        <w:rPr>
          <w:i w:val="0"/>
          <w:iCs/>
          <w:sz w:val="32"/>
          <w:szCs w:val="32"/>
        </w:rPr>
      </w:pPr>
      <w:r>
        <w:rPr>
          <w:i w:val="0"/>
          <w:iCs/>
          <w:sz w:val="32"/>
          <w:szCs w:val="32"/>
        </w:rPr>
        <w:t xml:space="preserve">In odissi women dancers are </w:t>
      </w:r>
      <w:r w:rsidR="00DD4A2C">
        <w:rPr>
          <w:i w:val="0"/>
          <w:iCs/>
          <w:sz w:val="32"/>
          <w:szCs w:val="32"/>
        </w:rPr>
        <w:t xml:space="preserve"> mainly used to wear patta sari which is brightly coloured silk sari also having nine yards long.</w:t>
      </w:r>
      <w:r w:rsidR="00E52C89">
        <w:rPr>
          <w:i w:val="0"/>
          <w:iCs/>
          <w:sz w:val="32"/>
          <w:szCs w:val="32"/>
        </w:rPr>
        <w:t xml:space="preserve">accompnied saree with red or black blouse </w:t>
      </w:r>
      <w:r w:rsidR="00ED34B6">
        <w:rPr>
          <w:i w:val="0"/>
          <w:iCs/>
          <w:sz w:val="32"/>
          <w:szCs w:val="32"/>
        </w:rPr>
        <w:t xml:space="preserve">called kanchula. An apron like silk </w:t>
      </w:r>
      <w:r w:rsidR="00FD05DB">
        <w:rPr>
          <w:i w:val="0"/>
          <w:iCs/>
          <w:sz w:val="32"/>
          <w:szCs w:val="32"/>
        </w:rPr>
        <w:t>cloth</w:t>
      </w:r>
      <w:r w:rsidR="00ED34B6">
        <w:rPr>
          <w:i w:val="0"/>
          <w:iCs/>
          <w:sz w:val="32"/>
          <w:szCs w:val="32"/>
        </w:rPr>
        <w:t xml:space="preserve"> called 'nibibhanda'.</w:t>
      </w:r>
      <w:r w:rsidR="00EF2C04">
        <w:rPr>
          <w:i w:val="0"/>
          <w:iCs/>
          <w:sz w:val="32"/>
          <w:szCs w:val="32"/>
        </w:rPr>
        <w:t>Is tied from the waist like a frill around the legs. The waist band is called jhoba, is a length of cord with tasseled ends.</w:t>
      </w:r>
      <w:r w:rsidR="00E331A6">
        <w:rPr>
          <w:i w:val="0"/>
          <w:iCs/>
          <w:sz w:val="32"/>
          <w:szCs w:val="32"/>
        </w:rPr>
        <w:t xml:space="preserve"> </w:t>
      </w:r>
      <w:r w:rsidR="006240A1">
        <w:rPr>
          <w:i w:val="0"/>
          <w:iCs/>
          <w:sz w:val="32"/>
          <w:szCs w:val="32"/>
        </w:rPr>
        <w:t xml:space="preserve">The patta saree is usually weared by oddiddi dancers saree having particular </w:t>
      </w:r>
      <w:r w:rsidR="00E06EE2">
        <w:rPr>
          <w:i w:val="0"/>
          <w:iCs/>
          <w:sz w:val="32"/>
          <w:szCs w:val="32"/>
        </w:rPr>
        <w:t xml:space="preserve"> bright colur like purple,red,orange,or green.</w:t>
      </w:r>
      <w:r w:rsidR="007D7A3B">
        <w:rPr>
          <w:i w:val="0"/>
          <w:iCs/>
          <w:sz w:val="32"/>
          <w:szCs w:val="32"/>
        </w:rPr>
        <w:t xml:space="preserve">sambalpuri saree and bomkai sareesre also used </w:t>
      </w:r>
      <w:r w:rsidR="004059BE">
        <w:rPr>
          <w:i w:val="0"/>
          <w:iCs/>
          <w:sz w:val="32"/>
          <w:szCs w:val="32"/>
        </w:rPr>
        <w:t xml:space="preserve">in odissi dance format.The beautiful pallu in </w:t>
      </w:r>
      <w:r w:rsidR="002A7179">
        <w:rPr>
          <w:i w:val="0"/>
          <w:iCs/>
          <w:sz w:val="32"/>
          <w:szCs w:val="32"/>
        </w:rPr>
        <w:t>this saree is called thallaippu. The pleat is made in the front that makes the coustumes very rich and colourful.</w:t>
      </w:r>
      <w:r w:rsidR="000B43FC">
        <w:rPr>
          <w:i w:val="0"/>
          <w:iCs/>
          <w:sz w:val="32"/>
          <w:szCs w:val="32"/>
        </w:rPr>
        <w:t xml:space="preserve">The </w:t>
      </w:r>
      <w:r w:rsidR="006F3F1B">
        <w:rPr>
          <w:i w:val="0"/>
          <w:iCs/>
          <w:sz w:val="32"/>
          <w:szCs w:val="32"/>
        </w:rPr>
        <w:t>decorative head liece of the dancer is made from styrofoam</w:t>
      </w:r>
      <w:r w:rsidR="004F488F">
        <w:rPr>
          <w:i w:val="0"/>
          <w:iCs/>
          <w:sz w:val="32"/>
          <w:szCs w:val="32"/>
        </w:rPr>
        <w:t>, which id shaped like flower</w:t>
      </w:r>
      <w:r w:rsidR="00B168FF">
        <w:rPr>
          <w:i w:val="0"/>
          <w:iCs/>
          <w:sz w:val="32"/>
          <w:szCs w:val="32"/>
        </w:rPr>
        <w:t>.</w:t>
      </w:r>
    </w:p>
    <w:p w14:paraId="1EE3BCDA" w14:textId="77777777" w:rsidR="00B168FF" w:rsidRDefault="00B168FF" w:rsidP="00527567">
      <w:pPr>
        <w:pStyle w:val="ListParagraph"/>
        <w:rPr>
          <w:b/>
          <w:bCs/>
          <w:i w:val="0"/>
          <w:iCs/>
          <w:sz w:val="32"/>
          <w:szCs w:val="32"/>
        </w:rPr>
      </w:pPr>
    </w:p>
    <w:p w14:paraId="62354059" w14:textId="696DA4F2" w:rsidR="00B168FF" w:rsidRDefault="00B168FF" w:rsidP="00527567">
      <w:pPr>
        <w:pStyle w:val="ListParagraph"/>
        <w:rPr>
          <w:b/>
          <w:bCs/>
          <w:i w:val="0"/>
          <w:iCs/>
          <w:sz w:val="32"/>
          <w:szCs w:val="32"/>
        </w:rPr>
      </w:pPr>
      <w:r>
        <w:rPr>
          <w:b/>
          <w:bCs/>
          <w:i w:val="0"/>
          <w:iCs/>
          <w:sz w:val="32"/>
          <w:szCs w:val="32"/>
        </w:rPr>
        <w:t>MAKEUP AND HAIR STYLE</w:t>
      </w:r>
    </w:p>
    <w:p w14:paraId="5FEB5792" w14:textId="77777777" w:rsidR="00B168FF" w:rsidRDefault="00B168FF" w:rsidP="00527567">
      <w:pPr>
        <w:pStyle w:val="ListParagraph"/>
        <w:rPr>
          <w:b/>
          <w:bCs/>
          <w:i w:val="0"/>
          <w:iCs/>
          <w:sz w:val="32"/>
          <w:szCs w:val="32"/>
        </w:rPr>
      </w:pPr>
    </w:p>
    <w:p w14:paraId="18FF8CAB" w14:textId="3D1A0D79" w:rsidR="00B168FF" w:rsidRDefault="00FB0B9B" w:rsidP="00527567">
      <w:pPr>
        <w:pStyle w:val="ListParagraph"/>
        <w:rPr>
          <w:i w:val="0"/>
          <w:iCs/>
          <w:sz w:val="32"/>
          <w:szCs w:val="32"/>
        </w:rPr>
      </w:pPr>
      <w:r>
        <w:rPr>
          <w:i w:val="0"/>
          <w:iCs/>
          <w:sz w:val="32"/>
          <w:szCs w:val="32"/>
        </w:rPr>
        <w:t>There are 3type of hair styles in odissi dance. They are the ardh</w:t>
      </w:r>
      <w:r w:rsidR="0066679A">
        <w:rPr>
          <w:i w:val="0"/>
          <w:iCs/>
          <w:sz w:val="32"/>
          <w:szCs w:val="32"/>
        </w:rPr>
        <w:t xml:space="preserve"> bathaks or semicircular bun, pushpa juda with the hair of dancer coiled into the shape of flowe </w:t>
      </w:r>
      <w:r w:rsidR="0090424B">
        <w:rPr>
          <w:i w:val="0"/>
          <w:iCs/>
          <w:sz w:val="32"/>
          <w:szCs w:val="32"/>
        </w:rPr>
        <w:t>and the kati beni</w:t>
      </w:r>
      <w:r w:rsidR="005F2804">
        <w:rPr>
          <w:i w:val="0"/>
          <w:iCs/>
          <w:sz w:val="32"/>
          <w:szCs w:val="32"/>
        </w:rPr>
        <w:t xml:space="preserve">. In oddidi dancer </w:t>
      </w:r>
      <w:r w:rsidR="00594262">
        <w:rPr>
          <w:i w:val="0"/>
          <w:iCs/>
          <w:sz w:val="32"/>
          <w:szCs w:val="32"/>
        </w:rPr>
        <w:t xml:space="preserve"> decorated  </w:t>
      </w:r>
      <w:r w:rsidR="00594262">
        <w:rPr>
          <w:i w:val="0"/>
          <w:iCs/>
          <w:sz w:val="32"/>
          <w:szCs w:val="32"/>
        </w:rPr>
        <w:lastRenderedPageBreak/>
        <w:t>their eyes with kohi and there is small mark in chin Dancers also use criwb namely mookuy in their head.</w:t>
      </w:r>
      <w:r w:rsidR="00655F43">
        <w:rPr>
          <w:i w:val="0"/>
          <w:iCs/>
          <w:sz w:val="32"/>
          <w:szCs w:val="32"/>
        </w:rPr>
        <w:t xml:space="preserve">the mukoot consist  of two parts one is ghoba and other tahiya. The flower decorated bsck piece of the crown </w:t>
      </w:r>
      <w:r w:rsidR="00F15632">
        <w:rPr>
          <w:i w:val="0"/>
          <w:iCs/>
          <w:sz w:val="32"/>
          <w:szCs w:val="32"/>
        </w:rPr>
        <w:t xml:space="preserve"> is known as theGhoba.The longer piece that emerged from the centre of the bsck piece is called Tahiya.</w:t>
      </w:r>
      <w:r w:rsidR="005755B2">
        <w:rPr>
          <w:i w:val="0"/>
          <w:iCs/>
          <w:sz w:val="32"/>
          <w:szCs w:val="32"/>
        </w:rPr>
        <w:t xml:space="preserve"> Those #piece of the crown on the so called mukoot of the dancer represent the temple spire of lord jagannath or the flute of lord krishna.</w:t>
      </w:r>
    </w:p>
    <w:p w14:paraId="2395F5C0" w14:textId="77777777" w:rsidR="00365A91" w:rsidRDefault="00365A91" w:rsidP="00527567">
      <w:pPr>
        <w:pStyle w:val="ListParagraph"/>
        <w:rPr>
          <w:i w:val="0"/>
          <w:iCs/>
          <w:sz w:val="32"/>
          <w:szCs w:val="32"/>
        </w:rPr>
      </w:pPr>
    </w:p>
    <w:p w14:paraId="17A01C5C" w14:textId="4F8C2A0F" w:rsidR="00365A91" w:rsidRDefault="00365A91" w:rsidP="00527567">
      <w:pPr>
        <w:pStyle w:val="ListParagraph"/>
        <w:rPr>
          <w:b/>
          <w:bCs/>
          <w:i w:val="0"/>
          <w:iCs/>
          <w:sz w:val="32"/>
          <w:szCs w:val="32"/>
        </w:rPr>
      </w:pPr>
      <w:r>
        <w:rPr>
          <w:b/>
          <w:bCs/>
          <w:i w:val="0"/>
          <w:iCs/>
          <w:sz w:val="32"/>
          <w:szCs w:val="32"/>
        </w:rPr>
        <w:t>JEWELLERY</w:t>
      </w:r>
    </w:p>
    <w:p w14:paraId="73E8B116" w14:textId="77777777" w:rsidR="00365A91" w:rsidRDefault="00365A91" w:rsidP="00527567">
      <w:pPr>
        <w:pStyle w:val="ListParagraph"/>
        <w:rPr>
          <w:b/>
          <w:bCs/>
          <w:i w:val="0"/>
          <w:iCs/>
          <w:sz w:val="32"/>
          <w:szCs w:val="32"/>
        </w:rPr>
      </w:pPr>
    </w:p>
    <w:p w14:paraId="34747E42" w14:textId="5A775A36" w:rsidR="00365A91" w:rsidRPr="008C217F" w:rsidRDefault="008C217F" w:rsidP="00527567">
      <w:pPr>
        <w:pStyle w:val="ListParagraph"/>
        <w:rPr>
          <w:i w:val="0"/>
          <w:iCs/>
          <w:sz w:val="32"/>
          <w:szCs w:val="32"/>
        </w:rPr>
      </w:pPr>
      <w:r>
        <w:rPr>
          <w:i w:val="0"/>
          <w:iCs/>
          <w:sz w:val="32"/>
          <w:szCs w:val="32"/>
        </w:rPr>
        <w:t xml:space="preserve">In odiisi filigreesilver jewellery ate used by the dancer if both genders.But these are important </w:t>
      </w:r>
      <w:r w:rsidR="00A72131">
        <w:rPr>
          <w:i w:val="0"/>
          <w:iCs/>
          <w:sz w:val="32"/>
          <w:szCs w:val="32"/>
        </w:rPr>
        <w:t>part</w:t>
      </w:r>
      <w:r>
        <w:rPr>
          <w:i w:val="0"/>
          <w:iCs/>
          <w:sz w:val="32"/>
          <w:szCs w:val="32"/>
        </w:rPr>
        <w:t xml:space="preserve"> of a female dancers </w:t>
      </w:r>
      <w:r w:rsidR="00A72131">
        <w:rPr>
          <w:i w:val="0"/>
          <w:iCs/>
          <w:sz w:val="32"/>
          <w:szCs w:val="32"/>
        </w:rPr>
        <w:t>costume.The hair is drawn into a elebrate bun on which tahiya is placed.</w:t>
      </w:r>
      <w:r w:rsidR="00EF4BE6">
        <w:rPr>
          <w:i w:val="0"/>
          <w:iCs/>
          <w:sz w:val="32"/>
          <w:szCs w:val="32"/>
        </w:rPr>
        <w:t xml:space="preserve"> The seenthi is jewellery piece placed on thr hair snd gorehead.The dancers face us decorrated with tikka made by hand </w:t>
      </w:r>
      <w:r w:rsidR="00703252">
        <w:rPr>
          <w:i w:val="0"/>
          <w:iCs/>
          <w:sz w:val="32"/>
          <w:szCs w:val="32"/>
        </w:rPr>
        <w:t>qith sandalwood paste.Mathami or mathapatti(forehead ornament)</w:t>
      </w:r>
      <w:r w:rsidR="00646E6D">
        <w:rPr>
          <w:i w:val="0"/>
          <w:iCs/>
          <w:sz w:val="32"/>
          <w:szCs w:val="32"/>
        </w:rPr>
        <w:t xml:space="preserve">,Alaka( head piece)unique ear piece called kapa it indicate shapes of </w:t>
      </w:r>
      <w:r w:rsidR="003C72A0">
        <w:rPr>
          <w:i w:val="0"/>
          <w:iCs/>
          <w:sz w:val="32"/>
          <w:szCs w:val="32"/>
        </w:rPr>
        <w:t xml:space="preserve">depicting the peacocks feathers an ear chain jhumkas, a short necklace, and alonger necklace with ahanging pendant.for hand ornaments the dancers wear apir of armlet also called bahichudi or </w:t>
      </w:r>
      <w:r w:rsidR="003C72A0">
        <w:rPr>
          <w:i w:val="0"/>
          <w:iCs/>
          <w:sz w:val="32"/>
          <w:szCs w:val="32"/>
        </w:rPr>
        <w:lastRenderedPageBreak/>
        <w:t>bajuband which is put in the upper arm.A pai of kanga kanka at wrist part ankle bells around the ankles.The dancers palm and sole are painted with red coloured dye called alta.</w:t>
      </w:r>
    </w:p>
    <w:p w14:paraId="629B8296" w14:textId="14861D59" w:rsidR="004F488F" w:rsidRPr="0000687D" w:rsidRDefault="004F488F" w:rsidP="00527567">
      <w:pPr>
        <w:pStyle w:val="ListParagraph"/>
        <w:rPr>
          <w:i w:val="0"/>
          <w:iCs/>
          <w:sz w:val="32"/>
          <w:szCs w:val="32"/>
        </w:rPr>
      </w:pPr>
    </w:p>
    <w:p w14:paraId="22B84179" w14:textId="24CDEBBB" w:rsidR="000C23D2" w:rsidRDefault="007A6EB0" w:rsidP="00527567">
      <w:pPr>
        <w:pStyle w:val="ListParagraph"/>
        <w:rPr>
          <w:b/>
          <w:bCs/>
          <w:i w:val="0"/>
          <w:iCs/>
          <w:sz w:val="32"/>
          <w:szCs w:val="32"/>
        </w:rPr>
      </w:pPr>
      <w:r>
        <w:rPr>
          <w:b/>
          <w:bCs/>
          <w:i w:val="0"/>
          <w:iCs/>
          <w:sz w:val="32"/>
          <w:szCs w:val="32"/>
        </w:rPr>
        <w:t>MUSICAL INSTRUMENT</w:t>
      </w:r>
    </w:p>
    <w:p w14:paraId="4844C664" w14:textId="77777777" w:rsidR="007A6EB0" w:rsidRDefault="007A6EB0" w:rsidP="00527567">
      <w:pPr>
        <w:pStyle w:val="ListParagraph"/>
        <w:rPr>
          <w:b/>
          <w:bCs/>
          <w:i w:val="0"/>
          <w:iCs/>
          <w:sz w:val="32"/>
          <w:szCs w:val="32"/>
        </w:rPr>
      </w:pPr>
    </w:p>
    <w:p w14:paraId="738AD772" w14:textId="1E498516" w:rsidR="004C4647" w:rsidRDefault="004C4647" w:rsidP="00527567">
      <w:pPr>
        <w:pStyle w:val="ListParagraph"/>
        <w:rPr>
          <w:i w:val="0"/>
          <w:iCs/>
          <w:sz w:val="32"/>
          <w:szCs w:val="32"/>
        </w:rPr>
      </w:pPr>
      <w:r>
        <w:rPr>
          <w:i w:val="0"/>
          <w:iCs/>
          <w:sz w:val="32"/>
          <w:szCs w:val="32"/>
        </w:rPr>
        <w:t>There are a number of musical instrument used in odissi dance.one of the most importsnt od thr pakhawaj also known ad mardal.</w:t>
      </w:r>
      <w:r w:rsidR="000452BD">
        <w:rPr>
          <w:i w:val="0"/>
          <w:iCs/>
          <w:sz w:val="32"/>
          <w:szCs w:val="32"/>
        </w:rPr>
        <w:t>the other importsnt instrument are Tabala, flute, manjra,sitar,voilin</w:t>
      </w:r>
      <w:r w:rsidR="00883872">
        <w:rPr>
          <w:i w:val="0"/>
          <w:iCs/>
          <w:sz w:val="32"/>
          <w:szCs w:val="32"/>
        </w:rPr>
        <w:t>.</w:t>
      </w:r>
    </w:p>
    <w:p w14:paraId="1E2AE9CC" w14:textId="77777777" w:rsidR="00883872" w:rsidRDefault="00883872" w:rsidP="00527567">
      <w:pPr>
        <w:pStyle w:val="ListParagraph"/>
        <w:rPr>
          <w:i w:val="0"/>
          <w:iCs/>
          <w:sz w:val="32"/>
          <w:szCs w:val="32"/>
        </w:rPr>
      </w:pPr>
    </w:p>
    <w:p w14:paraId="79E9A6A4" w14:textId="30F917D3" w:rsidR="00883872" w:rsidRDefault="00883872" w:rsidP="00717E95">
      <w:pPr>
        <w:rPr>
          <w:b/>
          <w:bCs/>
          <w:iCs/>
          <w:sz w:val="32"/>
          <w:szCs w:val="32"/>
        </w:rPr>
      </w:pPr>
    </w:p>
    <w:p w14:paraId="447BF746" w14:textId="77777777" w:rsidR="00717E95" w:rsidRDefault="00717E95" w:rsidP="00717E95">
      <w:pPr>
        <w:rPr>
          <w:b/>
          <w:bCs/>
          <w:iCs/>
          <w:sz w:val="32"/>
          <w:szCs w:val="32"/>
        </w:rPr>
      </w:pPr>
    </w:p>
    <w:p w14:paraId="7C1D7EE4" w14:textId="77777777" w:rsidR="00717E95" w:rsidRDefault="00717E95" w:rsidP="00717E95">
      <w:pPr>
        <w:rPr>
          <w:b/>
          <w:bCs/>
          <w:iCs/>
          <w:sz w:val="32"/>
          <w:szCs w:val="32"/>
        </w:rPr>
      </w:pPr>
    </w:p>
    <w:p w14:paraId="373F0BF7" w14:textId="77777777" w:rsidR="00717E95" w:rsidRDefault="00717E95" w:rsidP="00717E95">
      <w:pPr>
        <w:rPr>
          <w:b/>
          <w:bCs/>
          <w:iCs/>
          <w:sz w:val="32"/>
          <w:szCs w:val="32"/>
        </w:rPr>
      </w:pPr>
    </w:p>
    <w:p w14:paraId="00796393" w14:textId="77777777" w:rsidR="00717E95" w:rsidRDefault="00717E95" w:rsidP="00717E95">
      <w:pPr>
        <w:rPr>
          <w:b/>
          <w:bCs/>
          <w:iCs/>
          <w:sz w:val="32"/>
          <w:szCs w:val="32"/>
        </w:rPr>
      </w:pPr>
    </w:p>
    <w:p w14:paraId="768650A9" w14:textId="77777777" w:rsidR="00717E95" w:rsidRDefault="00717E95" w:rsidP="00717E95">
      <w:pPr>
        <w:rPr>
          <w:b/>
          <w:bCs/>
          <w:iCs/>
          <w:sz w:val="32"/>
          <w:szCs w:val="32"/>
        </w:rPr>
      </w:pPr>
    </w:p>
    <w:p w14:paraId="1170B020" w14:textId="77777777" w:rsidR="00717E95" w:rsidRDefault="00717E95" w:rsidP="00717E95">
      <w:pPr>
        <w:rPr>
          <w:b/>
          <w:bCs/>
          <w:iCs/>
          <w:sz w:val="32"/>
          <w:szCs w:val="32"/>
        </w:rPr>
      </w:pPr>
    </w:p>
    <w:p w14:paraId="3CC42936" w14:textId="77777777" w:rsidR="00717E95" w:rsidRDefault="00717E95" w:rsidP="00717E95">
      <w:pPr>
        <w:rPr>
          <w:b/>
          <w:bCs/>
          <w:iCs/>
          <w:sz w:val="32"/>
          <w:szCs w:val="32"/>
        </w:rPr>
      </w:pPr>
    </w:p>
    <w:p w14:paraId="2E24E887" w14:textId="77777777" w:rsidR="00717E95" w:rsidRDefault="00717E95" w:rsidP="00717E95">
      <w:pPr>
        <w:rPr>
          <w:b/>
          <w:bCs/>
          <w:iCs/>
          <w:sz w:val="32"/>
          <w:szCs w:val="32"/>
        </w:rPr>
      </w:pPr>
    </w:p>
    <w:p w14:paraId="715EBC6B" w14:textId="77777777" w:rsidR="00717E95" w:rsidRDefault="00717E95" w:rsidP="00717E95">
      <w:pPr>
        <w:rPr>
          <w:b/>
          <w:bCs/>
          <w:iCs/>
          <w:sz w:val="32"/>
          <w:szCs w:val="32"/>
        </w:rPr>
      </w:pPr>
    </w:p>
    <w:p w14:paraId="79650AFF" w14:textId="4DDB3F19" w:rsidR="00717E95" w:rsidRDefault="00717E95" w:rsidP="00717E95">
      <w:pPr>
        <w:rPr>
          <w:b/>
          <w:bCs/>
          <w:iCs/>
          <w:sz w:val="32"/>
          <w:szCs w:val="32"/>
        </w:rPr>
      </w:pPr>
      <w:r>
        <w:rPr>
          <w:b/>
          <w:bCs/>
          <w:iCs/>
          <w:sz w:val="32"/>
          <w:szCs w:val="32"/>
        </w:rPr>
        <w:t>CONCLUSION</w:t>
      </w:r>
    </w:p>
    <w:p w14:paraId="5A1DA49A" w14:textId="77777777" w:rsidR="00E5027D" w:rsidRDefault="00E5027D" w:rsidP="00717E95">
      <w:pPr>
        <w:rPr>
          <w:iCs/>
          <w:sz w:val="32"/>
          <w:szCs w:val="32"/>
        </w:rPr>
      </w:pPr>
    </w:p>
    <w:p w14:paraId="4CB70292" w14:textId="30B53EF3" w:rsidR="00E5027D" w:rsidRDefault="00C64912" w:rsidP="00717E95">
      <w:pPr>
        <w:rPr>
          <w:iCs/>
          <w:sz w:val="32"/>
          <w:szCs w:val="32"/>
        </w:rPr>
      </w:pPr>
      <w:r>
        <w:rPr>
          <w:iCs/>
          <w:sz w:val="32"/>
          <w:szCs w:val="32"/>
        </w:rPr>
        <w:t xml:space="preserve">A </w:t>
      </w:r>
      <w:r w:rsidR="00032D25">
        <w:rPr>
          <w:iCs/>
          <w:sz w:val="32"/>
          <w:szCs w:val="32"/>
        </w:rPr>
        <w:t xml:space="preserve">comparative study between odissi and bharathanatyam I came to </w:t>
      </w:r>
      <w:r w:rsidR="006341C3">
        <w:rPr>
          <w:iCs/>
          <w:sz w:val="32"/>
          <w:szCs w:val="32"/>
        </w:rPr>
        <w:t>conclu</w:t>
      </w:r>
      <w:r w:rsidR="00B67831">
        <w:rPr>
          <w:iCs/>
          <w:sz w:val="32"/>
          <w:szCs w:val="32"/>
        </w:rPr>
        <w:t xml:space="preserve">sion </w:t>
      </w:r>
      <w:r w:rsidR="006341C3">
        <w:rPr>
          <w:iCs/>
          <w:sz w:val="32"/>
          <w:szCs w:val="32"/>
        </w:rPr>
        <w:t>with know about similarities and dissimilaries o</w:t>
      </w:r>
      <w:r w:rsidR="00A75EAB">
        <w:rPr>
          <w:iCs/>
          <w:sz w:val="32"/>
          <w:szCs w:val="32"/>
        </w:rPr>
        <w:t xml:space="preserve">f </w:t>
      </w:r>
      <w:r w:rsidR="006341C3">
        <w:rPr>
          <w:iCs/>
          <w:sz w:val="32"/>
          <w:szCs w:val="32"/>
        </w:rPr>
        <w:t>2 art form.</w:t>
      </w:r>
      <w:r w:rsidR="00B67831">
        <w:rPr>
          <w:iCs/>
          <w:sz w:val="32"/>
          <w:szCs w:val="32"/>
        </w:rPr>
        <w:t>Both are a indian  classical art form</w:t>
      </w:r>
      <w:r w:rsidR="00A75EAB">
        <w:rPr>
          <w:iCs/>
          <w:sz w:val="32"/>
          <w:szCs w:val="32"/>
        </w:rPr>
        <w:t xml:space="preserve">.cultures differ from place to place </w:t>
      </w:r>
      <w:r w:rsidR="001419EA">
        <w:rPr>
          <w:iCs/>
          <w:sz w:val="32"/>
          <w:szCs w:val="32"/>
        </w:rPr>
        <w:t xml:space="preserve">.All art form is evolved and belongs  to according </w:t>
      </w:r>
      <w:r w:rsidR="00E802B4">
        <w:rPr>
          <w:iCs/>
          <w:sz w:val="32"/>
          <w:szCs w:val="32"/>
        </w:rPr>
        <w:t xml:space="preserve">based on culturr,life style,worship of idols </w:t>
      </w:r>
      <w:r w:rsidR="00615DF2">
        <w:rPr>
          <w:iCs/>
          <w:sz w:val="32"/>
          <w:szCs w:val="32"/>
        </w:rPr>
        <w:t xml:space="preserve">etc. Dance is one type of class of many forms of cultural program. </w:t>
      </w:r>
      <w:r w:rsidR="008F7BAE">
        <w:rPr>
          <w:iCs/>
          <w:sz w:val="32"/>
          <w:szCs w:val="32"/>
        </w:rPr>
        <w:t xml:space="preserve">In this project acomparison has been given among two different dance form </w:t>
      </w:r>
      <w:r w:rsidR="00DF2156">
        <w:rPr>
          <w:iCs/>
          <w:sz w:val="32"/>
          <w:szCs w:val="32"/>
        </w:rPr>
        <w:t xml:space="preserve"> named ad bharathsnatysm and odissi These  two type of indian art form are unpaired in terms of coustume, musical instruments,jewellery,</w:t>
      </w:r>
      <w:r w:rsidR="00A12723">
        <w:rPr>
          <w:iCs/>
          <w:sz w:val="32"/>
          <w:szCs w:val="32"/>
        </w:rPr>
        <w:t>and steps of dances.</w:t>
      </w:r>
    </w:p>
    <w:p w14:paraId="7FF82F8D" w14:textId="2962C8FD" w:rsidR="00023E42" w:rsidRDefault="00717E95" w:rsidP="00717E95">
      <w:pPr>
        <w:rPr>
          <w:iCs/>
          <w:sz w:val="32"/>
          <w:szCs w:val="32"/>
        </w:rPr>
      </w:pPr>
      <w:r>
        <w:rPr>
          <w:iCs/>
          <w:sz w:val="32"/>
          <w:szCs w:val="32"/>
        </w:rPr>
        <w:t>A comparison between odissi and bharathanayatam dance showed difference interm of style, technique,</w:t>
      </w:r>
      <w:r w:rsidR="00146F16">
        <w:rPr>
          <w:iCs/>
          <w:sz w:val="32"/>
          <w:szCs w:val="32"/>
        </w:rPr>
        <w:t>origin, history, costume, jewellery,hairstyle,</w:t>
      </w:r>
      <w:r w:rsidR="0058328F">
        <w:rPr>
          <w:iCs/>
          <w:sz w:val="32"/>
          <w:szCs w:val="32"/>
        </w:rPr>
        <w:t>instruments,odissi had more torso movements which make it look so beautiful.do oddisi preferable as compared to bharathantysm dan</w:t>
      </w:r>
      <w:r w:rsidR="00023E42">
        <w:rPr>
          <w:iCs/>
          <w:sz w:val="32"/>
          <w:szCs w:val="32"/>
        </w:rPr>
        <w:t>ce</w:t>
      </w:r>
    </w:p>
    <w:p w14:paraId="650A6E71" w14:textId="22CC0946" w:rsidR="00717E95" w:rsidRDefault="00717E95" w:rsidP="00717E95">
      <w:pPr>
        <w:rPr>
          <w:iCs/>
          <w:sz w:val="32"/>
          <w:szCs w:val="32"/>
        </w:rPr>
      </w:pPr>
    </w:p>
    <w:p w14:paraId="140F035B" w14:textId="77777777" w:rsidR="00023E42" w:rsidRDefault="00023E42" w:rsidP="00717E95">
      <w:pPr>
        <w:rPr>
          <w:iCs/>
          <w:sz w:val="32"/>
          <w:szCs w:val="32"/>
        </w:rPr>
      </w:pPr>
    </w:p>
    <w:p w14:paraId="329CBEDE" w14:textId="66E80772" w:rsidR="00023E42" w:rsidRDefault="0085174C" w:rsidP="00717E95">
      <w:pPr>
        <w:rPr>
          <w:iCs/>
          <w:sz w:val="32"/>
          <w:szCs w:val="32"/>
        </w:rPr>
      </w:pPr>
      <w:r>
        <w:rPr>
          <w:iCs/>
          <w:sz w:val="32"/>
          <w:szCs w:val="32"/>
        </w:rPr>
        <w:lastRenderedPageBreak/>
        <w:t>BIBLIOGRAPHY</w:t>
      </w:r>
    </w:p>
    <w:p w14:paraId="3B2765FF" w14:textId="05FFF3EF" w:rsidR="0085174C" w:rsidRDefault="00125E1D" w:rsidP="00717E95">
      <w:pPr>
        <w:rPr>
          <w:iCs/>
          <w:sz w:val="32"/>
          <w:szCs w:val="32"/>
        </w:rPr>
      </w:pPr>
      <w:r>
        <w:rPr>
          <w:iCs/>
          <w:sz w:val="32"/>
          <w:szCs w:val="32"/>
        </w:rPr>
        <w:t>Natyakala by p.j janardan</w:t>
      </w:r>
    </w:p>
    <w:p w14:paraId="2A25A9B4" w14:textId="339A28E1" w:rsidR="00125E1D" w:rsidRDefault="005B676D" w:rsidP="00717E95">
      <w:pPr>
        <w:rPr>
          <w:iCs/>
          <w:sz w:val="32"/>
          <w:szCs w:val="32"/>
        </w:rPr>
      </w:pPr>
      <w:r>
        <w:rPr>
          <w:iCs/>
          <w:sz w:val="32"/>
          <w:szCs w:val="32"/>
        </w:rPr>
        <w:t>Dance gestures mirror of expresions by Dr.p.Ramachandran</w:t>
      </w:r>
    </w:p>
    <w:p w14:paraId="0CA43CCA" w14:textId="4254C7F7" w:rsidR="005B676D" w:rsidRDefault="00BC79BD" w:rsidP="00717E95">
      <w:pPr>
        <w:rPr>
          <w:iCs/>
          <w:sz w:val="32"/>
          <w:szCs w:val="32"/>
        </w:rPr>
      </w:pPr>
      <w:r>
        <w:rPr>
          <w:iCs/>
          <w:sz w:val="32"/>
          <w:szCs w:val="32"/>
        </w:rPr>
        <w:t xml:space="preserve">Ansnda coomaraswamy &amp;Gopala krishnayya duggirala </w:t>
      </w:r>
    </w:p>
    <w:p w14:paraId="01049EDA" w14:textId="2552617C" w:rsidR="00C04E84" w:rsidRDefault="00C04E84" w:rsidP="00717E95">
      <w:pPr>
        <w:rPr>
          <w:iCs/>
          <w:sz w:val="32"/>
          <w:szCs w:val="32"/>
        </w:rPr>
      </w:pPr>
      <w:r>
        <w:rPr>
          <w:iCs/>
          <w:sz w:val="32"/>
          <w:szCs w:val="32"/>
        </w:rPr>
        <w:t>D.N pattnaik,’odissi dance',orissa sangeeth natak academy bhubsneswar 2006</w:t>
      </w:r>
    </w:p>
    <w:p w14:paraId="1A8FDF4D" w14:textId="24CEAC60" w:rsidR="00C04E84" w:rsidRDefault="007A7142" w:rsidP="00717E95">
      <w:pPr>
        <w:rPr>
          <w:iCs/>
          <w:sz w:val="32"/>
          <w:szCs w:val="32"/>
        </w:rPr>
      </w:pPr>
      <w:r>
        <w:rPr>
          <w:iCs/>
          <w:sz w:val="32"/>
          <w:szCs w:val="32"/>
        </w:rPr>
        <w:t>Odissi envyclopediaBrittanica (2013)</w:t>
      </w:r>
    </w:p>
    <w:p w14:paraId="4908F1C5" w14:textId="6612B234" w:rsidR="007A7142" w:rsidRPr="00717E95" w:rsidRDefault="00880009" w:rsidP="00717E95">
      <w:pPr>
        <w:rPr>
          <w:iCs/>
          <w:sz w:val="32"/>
          <w:szCs w:val="32"/>
        </w:rPr>
      </w:pPr>
      <w:r>
        <w:rPr>
          <w:iCs/>
          <w:sz w:val="32"/>
          <w:szCs w:val="32"/>
        </w:rPr>
        <w:t>Willians2004,pp the othermajor classical infian dance</w:t>
      </w:r>
      <w:r w:rsidR="00F92EAC">
        <w:rPr>
          <w:iCs/>
          <w:sz w:val="32"/>
          <w:szCs w:val="32"/>
        </w:rPr>
        <w:t xml:space="preserve"> are Bharathsnatyam,kathak, kuchipudi</w:t>
      </w:r>
    </w:p>
    <w:sectPr w:rsidR="007A7142" w:rsidRPr="00717E95">
      <w:footerReference w:type="default" r:id="rId41"/>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37DAF" w14:textId="77777777" w:rsidR="00094C74" w:rsidRDefault="00094C74">
      <w:pPr>
        <w:spacing w:after="0" w:line="240" w:lineRule="auto"/>
      </w:pPr>
      <w:r>
        <w:separator/>
      </w:r>
    </w:p>
  </w:endnote>
  <w:endnote w:type="continuationSeparator" w:id="0">
    <w:p w14:paraId="74B1F4F1" w14:textId="77777777" w:rsidR="00094C74" w:rsidRDefault="00094C74">
      <w:pPr>
        <w:spacing w:after="0" w:line="240" w:lineRule="auto"/>
      </w:pPr>
      <w:r>
        <w:continuationSeparator/>
      </w:r>
    </w:p>
  </w:endnote>
  <w:endnote w:type="continuationNotice" w:id="1">
    <w:p w14:paraId="521DA704" w14:textId="77777777" w:rsidR="00094C74" w:rsidRDefault="00094C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6392255"/>
      <w:docPartObj>
        <w:docPartGallery w:val="Page Numbers (Bottom of Page)"/>
        <w:docPartUnique/>
      </w:docPartObj>
    </w:sdtPr>
    <w:sdtEndPr>
      <w:rPr>
        <w:noProof/>
      </w:rPr>
    </w:sdtEndPr>
    <w:sdtContent>
      <w:p w14:paraId="1EAFC513" w14:textId="77777777" w:rsidR="00665672" w:rsidRDefault="00D11C82">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260AF" w14:textId="77777777" w:rsidR="00094C74" w:rsidRDefault="00094C74">
      <w:pPr>
        <w:spacing w:after="0" w:line="240" w:lineRule="auto"/>
      </w:pPr>
      <w:r>
        <w:separator/>
      </w:r>
    </w:p>
  </w:footnote>
  <w:footnote w:type="continuationSeparator" w:id="0">
    <w:p w14:paraId="5B88C85F" w14:textId="77777777" w:rsidR="00094C74" w:rsidRDefault="00094C74">
      <w:pPr>
        <w:spacing w:after="0" w:line="240" w:lineRule="auto"/>
      </w:pPr>
      <w:r>
        <w:continuationSeparator/>
      </w:r>
    </w:p>
  </w:footnote>
  <w:footnote w:type="continuationNotice" w:id="1">
    <w:p w14:paraId="0AF1D7FE" w14:textId="77777777" w:rsidR="00094C74" w:rsidRDefault="00094C7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A425F"/>
    <w:multiLevelType w:val="hybridMultilevel"/>
    <w:tmpl w:val="06EE229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1" w15:restartNumberingAfterBreak="0">
    <w:nsid w:val="028F5FF8"/>
    <w:multiLevelType w:val="hybridMultilevel"/>
    <w:tmpl w:val="11788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F85B0B"/>
    <w:multiLevelType w:val="hybridMultilevel"/>
    <w:tmpl w:val="DD86E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BA6198"/>
    <w:multiLevelType w:val="hybridMultilevel"/>
    <w:tmpl w:val="EA0EAF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CE76E0"/>
    <w:multiLevelType w:val="hybridMultilevel"/>
    <w:tmpl w:val="7C3A398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5" w15:restartNumberingAfterBreak="0">
    <w:nsid w:val="33910CBD"/>
    <w:multiLevelType w:val="hybridMultilevel"/>
    <w:tmpl w:val="A208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546ED0"/>
    <w:multiLevelType w:val="hybridMultilevel"/>
    <w:tmpl w:val="B35C8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5635B5"/>
    <w:multiLevelType w:val="hybridMultilevel"/>
    <w:tmpl w:val="17CC576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8" w15:restartNumberingAfterBreak="0">
    <w:nsid w:val="3EEC33DB"/>
    <w:multiLevelType w:val="hybridMultilevel"/>
    <w:tmpl w:val="0870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075DDB"/>
    <w:multiLevelType w:val="hybridMultilevel"/>
    <w:tmpl w:val="BBE6E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2B69BA"/>
    <w:multiLevelType w:val="hybridMultilevel"/>
    <w:tmpl w:val="2FE242C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DF90928"/>
    <w:multiLevelType w:val="hybridMultilevel"/>
    <w:tmpl w:val="ECC4C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DD3F2D"/>
    <w:multiLevelType w:val="hybridMultilevel"/>
    <w:tmpl w:val="E9E80CF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0D37D71"/>
    <w:multiLevelType w:val="hybridMultilevel"/>
    <w:tmpl w:val="3FD4F44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5"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403D36"/>
    <w:multiLevelType w:val="hybridMultilevel"/>
    <w:tmpl w:val="E3CEDB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56C66E3"/>
    <w:multiLevelType w:val="hybridMultilevel"/>
    <w:tmpl w:val="D9DED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784E10"/>
    <w:multiLevelType w:val="hybridMultilevel"/>
    <w:tmpl w:val="28F2232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9" w15:restartNumberingAfterBreak="0">
    <w:nsid w:val="59F31842"/>
    <w:multiLevelType w:val="hybridMultilevel"/>
    <w:tmpl w:val="8AC4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F974C2"/>
    <w:multiLevelType w:val="hybridMultilevel"/>
    <w:tmpl w:val="056C3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D50638"/>
    <w:multiLevelType w:val="hybridMultilevel"/>
    <w:tmpl w:val="82F0CA08"/>
    <w:lvl w:ilvl="0" w:tplc="08090001">
      <w:start w:val="1"/>
      <w:numFmt w:val="bullet"/>
      <w:lvlText w:val=""/>
      <w:lvlJc w:val="left"/>
      <w:pPr>
        <w:ind w:left="1553" w:hanging="360"/>
      </w:pPr>
      <w:rPr>
        <w:rFonts w:ascii="Symbol" w:hAnsi="Symbol" w:hint="default"/>
      </w:rPr>
    </w:lvl>
    <w:lvl w:ilvl="1" w:tplc="08090003" w:tentative="1">
      <w:start w:val="1"/>
      <w:numFmt w:val="bullet"/>
      <w:lvlText w:val="o"/>
      <w:lvlJc w:val="left"/>
      <w:pPr>
        <w:ind w:left="2273" w:hanging="360"/>
      </w:pPr>
      <w:rPr>
        <w:rFonts w:ascii="Courier New" w:hAnsi="Courier New" w:cs="Courier New" w:hint="default"/>
      </w:rPr>
    </w:lvl>
    <w:lvl w:ilvl="2" w:tplc="08090005" w:tentative="1">
      <w:start w:val="1"/>
      <w:numFmt w:val="bullet"/>
      <w:lvlText w:val=""/>
      <w:lvlJc w:val="left"/>
      <w:pPr>
        <w:ind w:left="2993" w:hanging="360"/>
      </w:pPr>
      <w:rPr>
        <w:rFonts w:ascii="Wingdings" w:hAnsi="Wingdings" w:hint="default"/>
      </w:rPr>
    </w:lvl>
    <w:lvl w:ilvl="3" w:tplc="08090001" w:tentative="1">
      <w:start w:val="1"/>
      <w:numFmt w:val="bullet"/>
      <w:lvlText w:val=""/>
      <w:lvlJc w:val="left"/>
      <w:pPr>
        <w:ind w:left="3713" w:hanging="360"/>
      </w:pPr>
      <w:rPr>
        <w:rFonts w:ascii="Symbol" w:hAnsi="Symbol" w:hint="default"/>
      </w:rPr>
    </w:lvl>
    <w:lvl w:ilvl="4" w:tplc="08090003" w:tentative="1">
      <w:start w:val="1"/>
      <w:numFmt w:val="bullet"/>
      <w:lvlText w:val="o"/>
      <w:lvlJc w:val="left"/>
      <w:pPr>
        <w:ind w:left="4433" w:hanging="360"/>
      </w:pPr>
      <w:rPr>
        <w:rFonts w:ascii="Courier New" w:hAnsi="Courier New" w:cs="Courier New" w:hint="default"/>
      </w:rPr>
    </w:lvl>
    <w:lvl w:ilvl="5" w:tplc="08090005" w:tentative="1">
      <w:start w:val="1"/>
      <w:numFmt w:val="bullet"/>
      <w:lvlText w:val=""/>
      <w:lvlJc w:val="left"/>
      <w:pPr>
        <w:ind w:left="5153" w:hanging="360"/>
      </w:pPr>
      <w:rPr>
        <w:rFonts w:ascii="Wingdings" w:hAnsi="Wingdings" w:hint="default"/>
      </w:rPr>
    </w:lvl>
    <w:lvl w:ilvl="6" w:tplc="08090001" w:tentative="1">
      <w:start w:val="1"/>
      <w:numFmt w:val="bullet"/>
      <w:lvlText w:val=""/>
      <w:lvlJc w:val="left"/>
      <w:pPr>
        <w:ind w:left="5873" w:hanging="360"/>
      </w:pPr>
      <w:rPr>
        <w:rFonts w:ascii="Symbol" w:hAnsi="Symbol" w:hint="default"/>
      </w:rPr>
    </w:lvl>
    <w:lvl w:ilvl="7" w:tplc="08090003" w:tentative="1">
      <w:start w:val="1"/>
      <w:numFmt w:val="bullet"/>
      <w:lvlText w:val="o"/>
      <w:lvlJc w:val="left"/>
      <w:pPr>
        <w:ind w:left="6593" w:hanging="360"/>
      </w:pPr>
      <w:rPr>
        <w:rFonts w:ascii="Courier New" w:hAnsi="Courier New" w:cs="Courier New" w:hint="default"/>
      </w:rPr>
    </w:lvl>
    <w:lvl w:ilvl="8" w:tplc="08090005" w:tentative="1">
      <w:start w:val="1"/>
      <w:numFmt w:val="bullet"/>
      <w:lvlText w:val=""/>
      <w:lvlJc w:val="left"/>
      <w:pPr>
        <w:ind w:left="7313" w:hanging="360"/>
      </w:pPr>
      <w:rPr>
        <w:rFonts w:ascii="Wingdings" w:hAnsi="Wingdings" w:hint="default"/>
      </w:rPr>
    </w:lvl>
  </w:abstractNum>
  <w:abstractNum w:abstractNumId="32" w15:restartNumberingAfterBreak="0">
    <w:nsid w:val="71010FEF"/>
    <w:multiLevelType w:val="hybridMultilevel"/>
    <w:tmpl w:val="4B74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152D4C"/>
    <w:multiLevelType w:val="hybridMultilevel"/>
    <w:tmpl w:val="FC862CF8"/>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4" w15:restartNumberingAfterBreak="0">
    <w:nsid w:val="775F375E"/>
    <w:multiLevelType w:val="hybridMultilevel"/>
    <w:tmpl w:val="B9C4317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3B6BB7"/>
    <w:multiLevelType w:val="hybridMultilevel"/>
    <w:tmpl w:val="1D30176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7" w15:restartNumberingAfterBreak="0">
    <w:nsid w:val="7EB256A8"/>
    <w:multiLevelType w:val="hybridMultilevel"/>
    <w:tmpl w:val="68725A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6584110">
    <w:abstractNumId w:val="9"/>
  </w:num>
  <w:num w:numId="2" w16cid:durableId="768427991">
    <w:abstractNumId w:val="20"/>
  </w:num>
  <w:num w:numId="3" w16cid:durableId="1238632512">
    <w:abstractNumId w:val="20"/>
  </w:num>
  <w:num w:numId="4" w16cid:durableId="1090858062">
    <w:abstractNumId w:val="20"/>
  </w:num>
  <w:num w:numId="5" w16cid:durableId="1708874359">
    <w:abstractNumId w:val="20"/>
  </w:num>
  <w:num w:numId="6" w16cid:durableId="1286811373">
    <w:abstractNumId w:val="8"/>
  </w:num>
  <w:num w:numId="7" w16cid:durableId="1244292607">
    <w:abstractNumId w:val="35"/>
  </w:num>
  <w:num w:numId="8" w16cid:durableId="1487088949">
    <w:abstractNumId w:val="7"/>
  </w:num>
  <w:num w:numId="9" w16cid:durableId="1428773092">
    <w:abstractNumId w:val="6"/>
  </w:num>
  <w:num w:numId="10" w16cid:durableId="1439645479">
    <w:abstractNumId w:val="5"/>
  </w:num>
  <w:num w:numId="11" w16cid:durableId="1647466151">
    <w:abstractNumId w:val="4"/>
  </w:num>
  <w:num w:numId="12" w16cid:durableId="170724235">
    <w:abstractNumId w:val="3"/>
  </w:num>
  <w:num w:numId="13" w16cid:durableId="167062546">
    <w:abstractNumId w:val="2"/>
  </w:num>
  <w:num w:numId="14" w16cid:durableId="936909403">
    <w:abstractNumId w:val="1"/>
  </w:num>
  <w:num w:numId="15" w16cid:durableId="882982654">
    <w:abstractNumId w:val="0"/>
  </w:num>
  <w:num w:numId="16" w16cid:durableId="724329038">
    <w:abstractNumId w:val="25"/>
  </w:num>
  <w:num w:numId="17" w16cid:durableId="397169497">
    <w:abstractNumId w:val="27"/>
  </w:num>
  <w:num w:numId="18" w16cid:durableId="1712000990">
    <w:abstractNumId w:val="32"/>
  </w:num>
  <w:num w:numId="19" w16cid:durableId="899561488">
    <w:abstractNumId w:val="10"/>
  </w:num>
  <w:num w:numId="20" w16cid:durableId="46298838">
    <w:abstractNumId w:val="24"/>
  </w:num>
  <w:num w:numId="21" w16cid:durableId="1626152577">
    <w:abstractNumId w:val="31"/>
  </w:num>
  <w:num w:numId="22" w16cid:durableId="1317607499">
    <w:abstractNumId w:val="16"/>
  </w:num>
  <w:num w:numId="23" w16cid:durableId="1189761139">
    <w:abstractNumId w:val="14"/>
  </w:num>
  <w:num w:numId="24" w16cid:durableId="1280601488">
    <w:abstractNumId w:val="33"/>
  </w:num>
  <w:num w:numId="25" w16cid:durableId="2091268409">
    <w:abstractNumId w:val="36"/>
  </w:num>
  <w:num w:numId="26" w16cid:durableId="432096441">
    <w:abstractNumId w:val="17"/>
  </w:num>
  <w:num w:numId="27" w16cid:durableId="1844666019">
    <w:abstractNumId w:val="28"/>
  </w:num>
  <w:num w:numId="28" w16cid:durableId="1279987255">
    <w:abstractNumId w:val="11"/>
  </w:num>
  <w:num w:numId="29" w16cid:durableId="578831229">
    <w:abstractNumId w:val="23"/>
  </w:num>
  <w:num w:numId="30" w16cid:durableId="1270502173">
    <w:abstractNumId w:val="22"/>
  </w:num>
  <w:num w:numId="31" w16cid:durableId="2058892836">
    <w:abstractNumId w:val="15"/>
  </w:num>
  <w:num w:numId="32" w16cid:durableId="1766030190">
    <w:abstractNumId w:val="13"/>
  </w:num>
  <w:num w:numId="33" w16cid:durableId="152140486">
    <w:abstractNumId w:val="21"/>
  </w:num>
  <w:num w:numId="34" w16cid:durableId="838423687">
    <w:abstractNumId w:val="37"/>
  </w:num>
  <w:num w:numId="35" w16cid:durableId="843397281">
    <w:abstractNumId w:val="19"/>
  </w:num>
  <w:num w:numId="36" w16cid:durableId="1085878754">
    <w:abstractNumId w:val="30"/>
  </w:num>
  <w:num w:numId="37" w16cid:durableId="1277447461">
    <w:abstractNumId w:val="26"/>
  </w:num>
  <w:num w:numId="38" w16cid:durableId="680668915">
    <w:abstractNumId w:val="29"/>
  </w:num>
  <w:num w:numId="39" w16cid:durableId="2091467241">
    <w:abstractNumId w:val="18"/>
  </w:num>
  <w:num w:numId="40" w16cid:durableId="1547133134">
    <w:abstractNumId w:val="34"/>
  </w:num>
  <w:num w:numId="41" w16cid:durableId="6093577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E7F"/>
    <w:rsid w:val="00000E5E"/>
    <w:rsid w:val="00002200"/>
    <w:rsid w:val="000022A5"/>
    <w:rsid w:val="00004A0D"/>
    <w:rsid w:val="00004E3F"/>
    <w:rsid w:val="0000687D"/>
    <w:rsid w:val="00006C80"/>
    <w:rsid w:val="00010582"/>
    <w:rsid w:val="000112E1"/>
    <w:rsid w:val="000121A5"/>
    <w:rsid w:val="00014D5F"/>
    <w:rsid w:val="000150F7"/>
    <w:rsid w:val="00021D50"/>
    <w:rsid w:val="00022089"/>
    <w:rsid w:val="00023E42"/>
    <w:rsid w:val="000310B8"/>
    <w:rsid w:val="00032213"/>
    <w:rsid w:val="00032D25"/>
    <w:rsid w:val="000438A3"/>
    <w:rsid w:val="00044596"/>
    <w:rsid w:val="000452BD"/>
    <w:rsid w:val="00045566"/>
    <w:rsid w:val="00046F69"/>
    <w:rsid w:val="00051E74"/>
    <w:rsid w:val="000539B2"/>
    <w:rsid w:val="00054CC4"/>
    <w:rsid w:val="00056825"/>
    <w:rsid w:val="00067C73"/>
    <w:rsid w:val="00071099"/>
    <w:rsid w:val="00071260"/>
    <w:rsid w:val="00071700"/>
    <w:rsid w:val="000737B4"/>
    <w:rsid w:val="00076F1C"/>
    <w:rsid w:val="000816DE"/>
    <w:rsid w:val="000834C9"/>
    <w:rsid w:val="00085BED"/>
    <w:rsid w:val="00090A5F"/>
    <w:rsid w:val="000916D6"/>
    <w:rsid w:val="000928F2"/>
    <w:rsid w:val="00092F17"/>
    <w:rsid w:val="00093A93"/>
    <w:rsid w:val="00093D82"/>
    <w:rsid w:val="00094C74"/>
    <w:rsid w:val="00096B55"/>
    <w:rsid w:val="000A25F7"/>
    <w:rsid w:val="000A5B8E"/>
    <w:rsid w:val="000A7C88"/>
    <w:rsid w:val="000B0CBF"/>
    <w:rsid w:val="000B1C09"/>
    <w:rsid w:val="000B43FC"/>
    <w:rsid w:val="000B4C93"/>
    <w:rsid w:val="000B541A"/>
    <w:rsid w:val="000B67CB"/>
    <w:rsid w:val="000C23D2"/>
    <w:rsid w:val="000D48D3"/>
    <w:rsid w:val="000E0B1C"/>
    <w:rsid w:val="000E2DFD"/>
    <w:rsid w:val="000F0F13"/>
    <w:rsid w:val="000F1B82"/>
    <w:rsid w:val="000F39FD"/>
    <w:rsid w:val="000F4704"/>
    <w:rsid w:val="000F5DC8"/>
    <w:rsid w:val="001007EC"/>
    <w:rsid w:val="00101D3C"/>
    <w:rsid w:val="00107EF5"/>
    <w:rsid w:val="00110804"/>
    <w:rsid w:val="0011225C"/>
    <w:rsid w:val="001160F3"/>
    <w:rsid w:val="00121E11"/>
    <w:rsid w:val="00125E1D"/>
    <w:rsid w:val="0013117C"/>
    <w:rsid w:val="001349EF"/>
    <w:rsid w:val="001403EA"/>
    <w:rsid w:val="001409A2"/>
    <w:rsid w:val="001419EA"/>
    <w:rsid w:val="00142D07"/>
    <w:rsid w:val="00144561"/>
    <w:rsid w:val="00146F16"/>
    <w:rsid w:val="00147184"/>
    <w:rsid w:val="0014741A"/>
    <w:rsid w:val="0015073C"/>
    <w:rsid w:val="00155AD8"/>
    <w:rsid w:val="00157FAD"/>
    <w:rsid w:val="00160158"/>
    <w:rsid w:val="00163FEF"/>
    <w:rsid w:val="0016669A"/>
    <w:rsid w:val="001669C9"/>
    <w:rsid w:val="0016791F"/>
    <w:rsid w:val="001710F3"/>
    <w:rsid w:val="00171FB5"/>
    <w:rsid w:val="00172B43"/>
    <w:rsid w:val="00173372"/>
    <w:rsid w:val="00176B94"/>
    <w:rsid w:val="00180CB0"/>
    <w:rsid w:val="00191A4B"/>
    <w:rsid w:val="00191D6B"/>
    <w:rsid w:val="00197AA6"/>
    <w:rsid w:val="001A28BA"/>
    <w:rsid w:val="001A3132"/>
    <w:rsid w:val="001B14E0"/>
    <w:rsid w:val="001B3980"/>
    <w:rsid w:val="001B626B"/>
    <w:rsid w:val="001B6493"/>
    <w:rsid w:val="001B6E57"/>
    <w:rsid w:val="001C2718"/>
    <w:rsid w:val="001C3299"/>
    <w:rsid w:val="001C79D3"/>
    <w:rsid w:val="001C7D01"/>
    <w:rsid w:val="001E0764"/>
    <w:rsid w:val="001E242A"/>
    <w:rsid w:val="001E2C6B"/>
    <w:rsid w:val="001E34BC"/>
    <w:rsid w:val="001E70ED"/>
    <w:rsid w:val="001F075A"/>
    <w:rsid w:val="001F2EA4"/>
    <w:rsid w:val="001F3E73"/>
    <w:rsid w:val="001F4E6E"/>
    <w:rsid w:val="001F6BDF"/>
    <w:rsid w:val="00202915"/>
    <w:rsid w:val="002038B7"/>
    <w:rsid w:val="002062B5"/>
    <w:rsid w:val="002068CE"/>
    <w:rsid w:val="0021071B"/>
    <w:rsid w:val="00210B73"/>
    <w:rsid w:val="002110D7"/>
    <w:rsid w:val="00211FE3"/>
    <w:rsid w:val="00213D47"/>
    <w:rsid w:val="00223A7D"/>
    <w:rsid w:val="00224159"/>
    <w:rsid w:val="00225068"/>
    <w:rsid w:val="00227E85"/>
    <w:rsid w:val="002305E2"/>
    <w:rsid w:val="00231F61"/>
    <w:rsid w:val="00233668"/>
    <w:rsid w:val="00242C44"/>
    <w:rsid w:val="002445D8"/>
    <w:rsid w:val="0025220B"/>
    <w:rsid w:val="00253693"/>
    <w:rsid w:val="00260A6C"/>
    <w:rsid w:val="0026131E"/>
    <w:rsid w:val="00263D55"/>
    <w:rsid w:val="00270E8A"/>
    <w:rsid w:val="0027247A"/>
    <w:rsid w:val="00276777"/>
    <w:rsid w:val="00277DAF"/>
    <w:rsid w:val="002814C1"/>
    <w:rsid w:val="00283958"/>
    <w:rsid w:val="002858DE"/>
    <w:rsid w:val="00286B31"/>
    <w:rsid w:val="00291EE0"/>
    <w:rsid w:val="00293D3C"/>
    <w:rsid w:val="00293EB0"/>
    <w:rsid w:val="002A0164"/>
    <w:rsid w:val="002A0D58"/>
    <w:rsid w:val="002A62EF"/>
    <w:rsid w:val="002A7179"/>
    <w:rsid w:val="002B1557"/>
    <w:rsid w:val="002B2F9D"/>
    <w:rsid w:val="002B5A04"/>
    <w:rsid w:val="002B6743"/>
    <w:rsid w:val="002C2AB5"/>
    <w:rsid w:val="002D30A9"/>
    <w:rsid w:val="002D3E4B"/>
    <w:rsid w:val="002D6C25"/>
    <w:rsid w:val="002E159A"/>
    <w:rsid w:val="002E5950"/>
    <w:rsid w:val="002E7A92"/>
    <w:rsid w:val="002F2E41"/>
    <w:rsid w:val="002F7398"/>
    <w:rsid w:val="002F7E4C"/>
    <w:rsid w:val="003007ED"/>
    <w:rsid w:val="003041B5"/>
    <w:rsid w:val="00305066"/>
    <w:rsid w:val="00307930"/>
    <w:rsid w:val="003117AE"/>
    <w:rsid w:val="00312886"/>
    <w:rsid w:val="00312A30"/>
    <w:rsid w:val="00314CA1"/>
    <w:rsid w:val="003150A7"/>
    <w:rsid w:val="00317C9D"/>
    <w:rsid w:val="003208DE"/>
    <w:rsid w:val="00321B6F"/>
    <w:rsid w:val="003260F1"/>
    <w:rsid w:val="00326C52"/>
    <w:rsid w:val="003310DD"/>
    <w:rsid w:val="003313B4"/>
    <w:rsid w:val="00332B72"/>
    <w:rsid w:val="003344EB"/>
    <w:rsid w:val="00334B02"/>
    <w:rsid w:val="00335971"/>
    <w:rsid w:val="00337B81"/>
    <w:rsid w:val="00340E6B"/>
    <w:rsid w:val="00344AFD"/>
    <w:rsid w:val="00346F38"/>
    <w:rsid w:val="00347183"/>
    <w:rsid w:val="00347974"/>
    <w:rsid w:val="0035302D"/>
    <w:rsid w:val="003536D9"/>
    <w:rsid w:val="003562B4"/>
    <w:rsid w:val="00360353"/>
    <w:rsid w:val="003625CD"/>
    <w:rsid w:val="00365A91"/>
    <w:rsid w:val="00367B04"/>
    <w:rsid w:val="00370A5C"/>
    <w:rsid w:val="003765D6"/>
    <w:rsid w:val="00377A79"/>
    <w:rsid w:val="00377AC6"/>
    <w:rsid w:val="0038035B"/>
    <w:rsid w:val="003828CF"/>
    <w:rsid w:val="00382BA7"/>
    <w:rsid w:val="003862B0"/>
    <w:rsid w:val="003915A0"/>
    <w:rsid w:val="00397212"/>
    <w:rsid w:val="003A03C4"/>
    <w:rsid w:val="003A13DC"/>
    <w:rsid w:val="003A1D20"/>
    <w:rsid w:val="003A2E23"/>
    <w:rsid w:val="003A4237"/>
    <w:rsid w:val="003A471A"/>
    <w:rsid w:val="003A65A0"/>
    <w:rsid w:val="003B2A45"/>
    <w:rsid w:val="003B4C3E"/>
    <w:rsid w:val="003B69ED"/>
    <w:rsid w:val="003B7C54"/>
    <w:rsid w:val="003C689B"/>
    <w:rsid w:val="003C6B22"/>
    <w:rsid w:val="003C72A0"/>
    <w:rsid w:val="003D1820"/>
    <w:rsid w:val="003D2413"/>
    <w:rsid w:val="003D2AF0"/>
    <w:rsid w:val="003D2DAA"/>
    <w:rsid w:val="003D5A91"/>
    <w:rsid w:val="003D6A9D"/>
    <w:rsid w:val="003D77D5"/>
    <w:rsid w:val="003D77D9"/>
    <w:rsid w:val="003E1B4D"/>
    <w:rsid w:val="003E37B9"/>
    <w:rsid w:val="003E41C8"/>
    <w:rsid w:val="003E65AA"/>
    <w:rsid w:val="003E74AB"/>
    <w:rsid w:val="003F344C"/>
    <w:rsid w:val="003F4BC5"/>
    <w:rsid w:val="003F4E64"/>
    <w:rsid w:val="003F5674"/>
    <w:rsid w:val="00401DD0"/>
    <w:rsid w:val="004055E1"/>
    <w:rsid w:val="004059BE"/>
    <w:rsid w:val="004078E7"/>
    <w:rsid w:val="0041048D"/>
    <w:rsid w:val="00410D22"/>
    <w:rsid w:val="0041471F"/>
    <w:rsid w:val="004156C9"/>
    <w:rsid w:val="00415DAD"/>
    <w:rsid w:val="004164F1"/>
    <w:rsid w:val="00424614"/>
    <w:rsid w:val="004257FE"/>
    <w:rsid w:val="004261E3"/>
    <w:rsid w:val="00430465"/>
    <w:rsid w:val="00431A25"/>
    <w:rsid w:val="00431BA2"/>
    <w:rsid w:val="00437D35"/>
    <w:rsid w:val="00440AC8"/>
    <w:rsid w:val="00441640"/>
    <w:rsid w:val="00442C97"/>
    <w:rsid w:val="00443092"/>
    <w:rsid w:val="00444573"/>
    <w:rsid w:val="00444E5E"/>
    <w:rsid w:val="00447B45"/>
    <w:rsid w:val="00450621"/>
    <w:rsid w:val="004507AE"/>
    <w:rsid w:val="00452C98"/>
    <w:rsid w:val="004538C2"/>
    <w:rsid w:val="00454113"/>
    <w:rsid w:val="004558A9"/>
    <w:rsid w:val="004563F8"/>
    <w:rsid w:val="00460121"/>
    <w:rsid w:val="0046024C"/>
    <w:rsid w:val="00465F47"/>
    <w:rsid w:val="00466863"/>
    <w:rsid w:val="00470365"/>
    <w:rsid w:val="00474B3B"/>
    <w:rsid w:val="0047778C"/>
    <w:rsid w:val="004822EC"/>
    <w:rsid w:val="004826C5"/>
    <w:rsid w:val="00482A37"/>
    <w:rsid w:val="00483C55"/>
    <w:rsid w:val="00492F2B"/>
    <w:rsid w:val="00493B01"/>
    <w:rsid w:val="00494D85"/>
    <w:rsid w:val="00495077"/>
    <w:rsid w:val="004A3243"/>
    <w:rsid w:val="004A3AF4"/>
    <w:rsid w:val="004A46B5"/>
    <w:rsid w:val="004B0BD1"/>
    <w:rsid w:val="004B3D3E"/>
    <w:rsid w:val="004B561F"/>
    <w:rsid w:val="004B68F7"/>
    <w:rsid w:val="004B6DBE"/>
    <w:rsid w:val="004B716E"/>
    <w:rsid w:val="004C25EF"/>
    <w:rsid w:val="004C2CA3"/>
    <w:rsid w:val="004C3441"/>
    <w:rsid w:val="004C4647"/>
    <w:rsid w:val="004C4A20"/>
    <w:rsid w:val="004C61A6"/>
    <w:rsid w:val="004C6C45"/>
    <w:rsid w:val="004C7D47"/>
    <w:rsid w:val="004D082C"/>
    <w:rsid w:val="004D5FF6"/>
    <w:rsid w:val="004D674E"/>
    <w:rsid w:val="004D705C"/>
    <w:rsid w:val="004D7587"/>
    <w:rsid w:val="004D779B"/>
    <w:rsid w:val="004E3096"/>
    <w:rsid w:val="004E6FC7"/>
    <w:rsid w:val="004F488F"/>
    <w:rsid w:val="004F7DAC"/>
    <w:rsid w:val="00500CA3"/>
    <w:rsid w:val="005056B2"/>
    <w:rsid w:val="0051361F"/>
    <w:rsid w:val="005143DF"/>
    <w:rsid w:val="00514FF0"/>
    <w:rsid w:val="005168E9"/>
    <w:rsid w:val="00517D18"/>
    <w:rsid w:val="00527567"/>
    <w:rsid w:val="00555D70"/>
    <w:rsid w:val="00561FD2"/>
    <w:rsid w:val="005626BC"/>
    <w:rsid w:val="005755B2"/>
    <w:rsid w:val="00575E4A"/>
    <w:rsid w:val="005770A0"/>
    <w:rsid w:val="0058328F"/>
    <w:rsid w:val="00583334"/>
    <w:rsid w:val="00585BD8"/>
    <w:rsid w:val="005871DA"/>
    <w:rsid w:val="00590E46"/>
    <w:rsid w:val="005910D3"/>
    <w:rsid w:val="00594262"/>
    <w:rsid w:val="0059434E"/>
    <w:rsid w:val="0059639A"/>
    <w:rsid w:val="00596A8E"/>
    <w:rsid w:val="005A2721"/>
    <w:rsid w:val="005A4C18"/>
    <w:rsid w:val="005A510C"/>
    <w:rsid w:val="005A7B63"/>
    <w:rsid w:val="005B4198"/>
    <w:rsid w:val="005B676D"/>
    <w:rsid w:val="005D2608"/>
    <w:rsid w:val="005D51BD"/>
    <w:rsid w:val="005E6DA0"/>
    <w:rsid w:val="005E73BE"/>
    <w:rsid w:val="005F0BDC"/>
    <w:rsid w:val="005F2804"/>
    <w:rsid w:val="005F789B"/>
    <w:rsid w:val="006010B8"/>
    <w:rsid w:val="00602FC9"/>
    <w:rsid w:val="006045BF"/>
    <w:rsid w:val="006050C1"/>
    <w:rsid w:val="00606213"/>
    <w:rsid w:val="006104DC"/>
    <w:rsid w:val="006113D7"/>
    <w:rsid w:val="00611A27"/>
    <w:rsid w:val="00613D97"/>
    <w:rsid w:val="006143F9"/>
    <w:rsid w:val="006156C7"/>
    <w:rsid w:val="00615DF2"/>
    <w:rsid w:val="006213AC"/>
    <w:rsid w:val="00621BEF"/>
    <w:rsid w:val="006240A1"/>
    <w:rsid w:val="00625F9D"/>
    <w:rsid w:val="00627AA4"/>
    <w:rsid w:val="006312BC"/>
    <w:rsid w:val="00632503"/>
    <w:rsid w:val="006341C3"/>
    <w:rsid w:val="00643B03"/>
    <w:rsid w:val="00643EC9"/>
    <w:rsid w:val="006451EF"/>
    <w:rsid w:val="00646D01"/>
    <w:rsid w:val="00646E6D"/>
    <w:rsid w:val="0064705D"/>
    <w:rsid w:val="00647931"/>
    <w:rsid w:val="00647EBC"/>
    <w:rsid w:val="00655F43"/>
    <w:rsid w:val="006567AB"/>
    <w:rsid w:val="00657216"/>
    <w:rsid w:val="006603BD"/>
    <w:rsid w:val="00662039"/>
    <w:rsid w:val="006623EC"/>
    <w:rsid w:val="00665672"/>
    <w:rsid w:val="00665DCB"/>
    <w:rsid w:val="0066679A"/>
    <w:rsid w:val="00667638"/>
    <w:rsid w:val="0066779F"/>
    <w:rsid w:val="00681208"/>
    <w:rsid w:val="00681ACC"/>
    <w:rsid w:val="00683B5E"/>
    <w:rsid w:val="0068411C"/>
    <w:rsid w:val="00684889"/>
    <w:rsid w:val="00686258"/>
    <w:rsid w:val="00686AEA"/>
    <w:rsid w:val="00690ECE"/>
    <w:rsid w:val="00691DF7"/>
    <w:rsid w:val="00693B12"/>
    <w:rsid w:val="006958ED"/>
    <w:rsid w:val="006967D1"/>
    <w:rsid w:val="00696A8A"/>
    <w:rsid w:val="006A2BD8"/>
    <w:rsid w:val="006A2E33"/>
    <w:rsid w:val="006A565A"/>
    <w:rsid w:val="006A654A"/>
    <w:rsid w:val="006B3D1C"/>
    <w:rsid w:val="006B6DBE"/>
    <w:rsid w:val="006C1B90"/>
    <w:rsid w:val="006C2551"/>
    <w:rsid w:val="006C40CB"/>
    <w:rsid w:val="006C5B66"/>
    <w:rsid w:val="006D0820"/>
    <w:rsid w:val="006D3E54"/>
    <w:rsid w:val="006D7D4D"/>
    <w:rsid w:val="006E04D4"/>
    <w:rsid w:val="006E4701"/>
    <w:rsid w:val="006E6113"/>
    <w:rsid w:val="006E68DA"/>
    <w:rsid w:val="006E70EC"/>
    <w:rsid w:val="006F072F"/>
    <w:rsid w:val="006F213E"/>
    <w:rsid w:val="006F28ED"/>
    <w:rsid w:val="006F3B0D"/>
    <w:rsid w:val="006F3F1B"/>
    <w:rsid w:val="006F4A7A"/>
    <w:rsid w:val="007030E2"/>
    <w:rsid w:val="00703252"/>
    <w:rsid w:val="0070387D"/>
    <w:rsid w:val="007105D3"/>
    <w:rsid w:val="00710F3C"/>
    <w:rsid w:val="00713E25"/>
    <w:rsid w:val="00714764"/>
    <w:rsid w:val="00714E7F"/>
    <w:rsid w:val="00715B97"/>
    <w:rsid w:val="00717D8A"/>
    <w:rsid w:val="00717E95"/>
    <w:rsid w:val="00717EAE"/>
    <w:rsid w:val="00721A77"/>
    <w:rsid w:val="00721F07"/>
    <w:rsid w:val="00725085"/>
    <w:rsid w:val="0072520D"/>
    <w:rsid w:val="00725381"/>
    <w:rsid w:val="00725979"/>
    <w:rsid w:val="007334FA"/>
    <w:rsid w:val="00734678"/>
    <w:rsid w:val="007352E3"/>
    <w:rsid w:val="00740188"/>
    <w:rsid w:val="00742EF7"/>
    <w:rsid w:val="0074338D"/>
    <w:rsid w:val="00744107"/>
    <w:rsid w:val="00744C19"/>
    <w:rsid w:val="0075057B"/>
    <w:rsid w:val="00754806"/>
    <w:rsid w:val="007555B5"/>
    <w:rsid w:val="007574DF"/>
    <w:rsid w:val="00757C8C"/>
    <w:rsid w:val="00762D1F"/>
    <w:rsid w:val="00764607"/>
    <w:rsid w:val="00766B4D"/>
    <w:rsid w:val="00773A34"/>
    <w:rsid w:val="00774AE1"/>
    <w:rsid w:val="00777B3D"/>
    <w:rsid w:val="00782F1F"/>
    <w:rsid w:val="00785B77"/>
    <w:rsid w:val="0079118D"/>
    <w:rsid w:val="007917F5"/>
    <w:rsid w:val="007937C4"/>
    <w:rsid w:val="00793F4C"/>
    <w:rsid w:val="007A0CE8"/>
    <w:rsid w:val="007A0E13"/>
    <w:rsid w:val="007A104C"/>
    <w:rsid w:val="007A19C2"/>
    <w:rsid w:val="007A41ED"/>
    <w:rsid w:val="007A6CC5"/>
    <w:rsid w:val="007A6EB0"/>
    <w:rsid w:val="007A7142"/>
    <w:rsid w:val="007B32E1"/>
    <w:rsid w:val="007B3AD9"/>
    <w:rsid w:val="007B5778"/>
    <w:rsid w:val="007B73D4"/>
    <w:rsid w:val="007C3935"/>
    <w:rsid w:val="007C43D3"/>
    <w:rsid w:val="007C66B5"/>
    <w:rsid w:val="007C7CB1"/>
    <w:rsid w:val="007D0B3A"/>
    <w:rsid w:val="007D3BAB"/>
    <w:rsid w:val="007D68BE"/>
    <w:rsid w:val="007D7A3B"/>
    <w:rsid w:val="007E5AF2"/>
    <w:rsid w:val="007E7A44"/>
    <w:rsid w:val="007F0058"/>
    <w:rsid w:val="007F0EC4"/>
    <w:rsid w:val="007F165E"/>
    <w:rsid w:val="007F6814"/>
    <w:rsid w:val="00800D16"/>
    <w:rsid w:val="008042E9"/>
    <w:rsid w:val="0080738D"/>
    <w:rsid w:val="008079C8"/>
    <w:rsid w:val="008106DA"/>
    <w:rsid w:val="00812AEE"/>
    <w:rsid w:val="00812B83"/>
    <w:rsid w:val="00812C7D"/>
    <w:rsid w:val="00814B02"/>
    <w:rsid w:val="00815248"/>
    <w:rsid w:val="00815949"/>
    <w:rsid w:val="00817EF0"/>
    <w:rsid w:val="0082084A"/>
    <w:rsid w:val="00821DDE"/>
    <w:rsid w:val="008266F2"/>
    <w:rsid w:val="00826876"/>
    <w:rsid w:val="008268FA"/>
    <w:rsid w:val="00830070"/>
    <w:rsid w:val="00832CCD"/>
    <w:rsid w:val="00836AC0"/>
    <w:rsid w:val="00840E53"/>
    <w:rsid w:val="008471D9"/>
    <w:rsid w:val="008508BF"/>
    <w:rsid w:val="00850B78"/>
    <w:rsid w:val="0085174C"/>
    <w:rsid w:val="008529B2"/>
    <w:rsid w:val="00855863"/>
    <w:rsid w:val="00855937"/>
    <w:rsid w:val="0086288F"/>
    <w:rsid w:val="00862DA7"/>
    <w:rsid w:val="008637FD"/>
    <w:rsid w:val="008675CD"/>
    <w:rsid w:val="0087017F"/>
    <w:rsid w:val="00870273"/>
    <w:rsid w:val="00870417"/>
    <w:rsid w:val="0087053B"/>
    <w:rsid w:val="00872396"/>
    <w:rsid w:val="0087298A"/>
    <w:rsid w:val="008730E8"/>
    <w:rsid w:val="00874142"/>
    <w:rsid w:val="00874292"/>
    <w:rsid w:val="00874B4B"/>
    <w:rsid w:val="00880009"/>
    <w:rsid w:val="008806E3"/>
    <w:rsid w:val="00881EEF"/>
    <w:rsid w:val="00882782"/>
    <w:rsid w:val="00883872"/>
    <w:rsid w:val="0088424D"/>
    <w:rsid w:val="00885CF8"/>
    <w:rsid w:val="008865F4"/>
    <w:rsid w:val="00887BDF"/>
    <w:rsid w:val="008903ED"/>
    <w:rsid w:val="0089229C"/>
    <w:rsid w:val="008924C2"/>
    <w:rsid w:val="008925F7"/>
    <w:rsid w:val="00892E52"/>
    <w:rsid w:val="00896C04"/>
    <w:rsid w:val="00896E7B"/>
    <w:rsid w:val="00897C50"/>
    <w:rsid w:val="00897F9E"/>
    <w:rsid w:val="008A2D89"/>
    <w:rsid w:val="008A6BF1"/>
    <w:rsid w:val="008A7179"/>
    <w:rsid w:val="008B2149"/>
    <w:rsid w:val="008B40A8"/>
    <w:rsid w:val="008C217F"/>
    <w:rsid w:val="008C27F4"/>
    <w:rsid w:val="008C3643"/>
    <w:rsid w:val="008C49C6"/>
    <w:rsid w:val="008D30D0"/>
    <w:rsid w:val="008D35F6"/>
    <w:rsid w:val="008D4D59"/>
    <w:rsid w:val="008D4E40"/>
    <w:rsid w:val="008E0277"/>
    <w:rsid w:val="008E69C5"/>
    <w:rsid w:val="008E6A13"/>
    <w:rsid w:val="008E7B87"/>
    <w:rsid w:val="008F04BE"/>
    <w:rsid w:val="008F0F77"/>
    <w:rsid w:val="008F11C6"/>
    <w:rsid w:val="008F662B"/>
    <w:rsid w:val="008F7BAE"/>
    <w:rsid w:val="0090061B"/>
    <w:rsid w:val="0090424B"/>
    <w:rsid w:val="00904BAB"/>
    <w:rsid w:val="00905C88"/>
    <w:rsid w:val="009071E7"/>
    <w:rsid w:val="00910508"/>
    <w:rsid w:val="00911039"/>
    <w:rsid w:val="00915220"/>
    <w:rsid w:val="00916DA5"/>
    <w:rsid w:val="0092102D"/>
    <w:rsid w:val="00922E52"/>
    <w:rsid w:val="00923B4B"/>
    <w:rsid w:val="00925358"/>
    <w:rsid w:val="00932F99"/>
    <w:rsid w:val="00934384"/>
    <w:rsid w:val="0093578F"/>
    <w:rsid w:val="0093684A"/>
    <w:rsid w:val="00936A96"/>
    <w:rsid w:val="00937D56"/>
    <w:rsid w:val="009423D2"/>
    <w:rsid w:val="0094354F"/>
    <w:rsid w:val="009443BF"/>
    <w:rsid w:val="009454C5"/>
    <w:rsid w:val="0095019B"/>
    <w:rsid w:val="00960470"/>
    <w:rsid w:val="009623F1"/>
    <w:rsid w:val="00963F4C"/>
    <w:rsid w:val="00964D14"/>
    <w:rsid w:val="009730EB"/>
    <w:rsid w:val="00975D9C"/>
    <w:rsid w:val="00976FF2"/>
    <w:rsid w:val="0098451C"/>
    <w:rsid w:val="0098708E"/>
    <w:rsid w:val="00996075"/>
    <w:rsid w:val="009A1160"/>
    <w:rsid w:val="009A4998"/>
    <w:rsid w:val="009A4FB5"/>
    <w:rsid w:val="009A632A"/>
    <w:rsid w:val="009A6599"/>
    <w:rsid w:val="009A7C60"/>
    <w:rsid w:val="009B0CC3"/>
    <w:rsid w:val="009B4946"/>
    <w:rsid w:val="009C0AB8"/>
    <w:rsid w:val="009C12A3"/>
    <w:rsid w:val="009C3F26"/>
    <w:rsid w:val="009C7DFA"/>
    <w:rsid w:val="009D1856"/>
    <w:rsid w:val="009D5E79"/>
    <w:rsid w:val="009D70D6"/>
    <w:rsid w:val="009D7647"/>
    <w:rsid w:val="009D77A6"/>
    <w:rsid w:val="009E12F6"/>
    <w:rsid w:val="009E321B"/>
    <w:rsid w:val="009E4408"/>
    <w:rsid w:val="009F0125"/>
    <w:rsid w:val="009F0411"/>
    <w:rsid w:val="009F19CB"/>
    <w:rsid w:val="009F3EA1"/>
    <w:rsid w:val="009F521A"/>
    <w:rsid w:val="009F6629"/>
    <w:rsid w:val="009F7566"/>
    <w:rsid w:val="00A02EC3"/>
    <w:rsid w:val="00A040CF"/>
    <w:rsid w:val="00A045F7"/>
    <w:rsid w:val="00A04785"/>
    <w:rsid w:val="00A05640"/>
    <w:rsid w:val="00A11647"/>
    <w:rsid w:val="00A12723"/>
    <w:rsid w:val="00A12C80"/>
    <w:rsid w:val="00A143FB"/>
    <w:rsid w:val="00A22262"/>
    <w:rsid w:val="00A2257E"/>
    <w:rsid w:val="00A3306A"/>
    <w:rsid w:val="00A4003D"/>
    <w:rsid w:val="00A421CA"/>
    <w:rsid w:val="00A42487"/>
    <w:rsid w:val="00A4351F"/>
    <w:rsid w:val="00A4644F"/>
    <w:rsid w:val="00A465F1"/>
    <w:rsid w:val="00A603E5"/>
    <w:rsid w:val="00A60F53"/>
    <w:rsid w:val="00A61BC3"/>
    <w:rsid w:val="00A624F3"/>
    <w:rsid w:val="00A65D77"/>
    <w:rsid w:val="00A67DE2"/>
    <w:rsid w:val="00A7066D"/>
    <w:rsid w:val="00A715E1"/>
    <w:rsid w:val="00A7172B"/>
    <w:rsid w:val="00A72131"/>
    <w:rsid w:val="00A72A24"/>
    <w:rsid w:val="00A74AEB"/>
    <w:rsid w:val="00A75EAB"/>
    <w:rsid w:val="00A80B66"/>
    <w:rsid w:val="00A83CAB"/>
    <w:rsid w:val="00A85E24"/>
    <w:rsid w:val="00A86612"/>
    <w:rsid w:val="00A92693"/>
    <w:rsid w:val="00A93616"/>
    <w:rsid w:val="00A93CEF"/>
    <w:rsid w:val="00A94B9C"/>
    <w:rsid w:val="00AA17CD"/>
    <w:rsid w:val="00AA2041"/>
    <w:rsid w:val="00AA2D07"/>
    <w:rsid w:val="00AA4989"/>
    <w:rsid w:val="00AA5F3D"/>
    <w:rsid w:val="00AB62C6"/>
    <w:rsid w:val="00AB66B6"/>
    <w:rsid w:val="00AC1D69"/>
    <w:rsid w:val="00AC1E36"/>
    <w:rsid w:val="00AC397B"/>
    <w:rsid w:val="00AC46C6"/>
    <w:rsid w:val="00AC55D2"/>
    <w:rsid w:val="00AC7B1F"/>
    <w:rsid w:val="00AD04A1"/>
    <w:rsid w:val="00AD1CCF"/>
    <w:rsid w:val="00AD2B6B"/>
    <w:rsid w:val="00AD426F"/>
    <w:rsid w:val="00AD4A3E"/>
    <w:rsid w:val="00AD628B"/>
    <w:rsid w:val="00AD65C3"/>
    <w:rsid w:val="00AD7762"/>
    <w:rsid w:val="00AE1C12"/>
    <w:rsid w:val="00AE6592"/>
    <w:rsid w:val="00AF2465"/>
    <w:rsid w:val="00AF603D"/>
    <w:rsid w:val="00AF625A"/>
    <w:rsid w:val="00AF7598"/>
    <w:rsid w:val="00AF79E9"/>
    <w:rsid w:val="00B04DDE"/>
    <w:rsid w:val="00B06727"/>
    <w:rsid w:val="00B10031"/>
    <w:rsid w:val="00B12778"/>
    <w:rsid w:val="00B12961"/>
    <w:rsid w:val="00B148B0"/>
    <w:rsid w:val="00B168FF"/>
    <w:rsid w:val="00B22B78"/>
    <w:rsid w:val="00B240D6"/>
    <w:rsid w:val="00B25CE4"/>
    <w:rsid w:val="00B34816"/>
    <w:rsid w:val="00B3491D"/>
    <w:rsid w:val="00B34CCE"/>
    <w:rsid w:val="00B42003"/>
    <w:rsid w:val="00B450D0"/>
    <w:rsid w:val="00B54F7F"/>
    <w:rsid w:val="00B5731A"/>
    <w:rsid w:val="00B57670"/>
    <w:rsid w:val="00B64CD0"/>
    <w:rsid w:val="00B674C7"/>
    <w:rsid w:val="00B67831"/>
    <w:rsid w:val="00B72B12"/>
    <w:rsid w:val="00B7314C"/>
    <w:rsid w:val="00B7398F"/>
    <w:rsid w:val="00B74557"/>
    <w:rsid w:val="00B74A07"/>
    <w:rsid w:val="00B76724"/>
    <w:rsid w:val="00B774B7"/>
    <w:rsid w:val="00B86372"/>
    <w:rsid w:val="00B86876"/>
    <w:rsid w:val="00B87410"/>
    <w:rsid w:val="00B8749C"/>
    <w:rsid w:val="00B907D7"/>
    <w:rsid w:val="00B90959"/>
    <w:rsid w:val="00B90FEE"/>
    <w:rsid w:val="00B941FA"/>
    <w:rsid w:val="00BA5B72"/>
    <w:rsid w:val="00BA6167"/>
    <w:rsid w:val="00BA65D4"/>
    <w:rsid w:val="00BA6A32"/>
    <w:rsid w:val="00BA72B7"/>
    <w:rsid w:val="00BB0464"/>
    <w:rsid w:val="00BB1168"/>
    <w:rsid w:val="00BB1C2B"/>
    <w:rsid w:val="00BB23F5"/>
    <w:rsid w:val="00BB2AE6"/>
    <w:rsid w:val="00BC4E63"/>
    <w:rsid w:val="00BC79BD"/>
    <w:rsid w:val="00BD1A96"/>
    <w:rsid w:val="00BD1B76"/>
    <w:rsid w:val="00BD3631"/>
    <w:rsid w:val="00BD68DE"/>
    <w:rsid w:val="00BE07E0"/>
    <w:rsid w:val="00BE0D6C"/>
    <w:rsid w:val="00BE3A67"/>
    <w:rsid w:val="00BF03B7"/>
    <w:rsid w:val="00BF3196"/>
    <w:rsid w:val="00BF70D3"/>
    <w:rsid w:val="00BF76EE"/>
    <w:rsid w:val="00C012FE"/>
    <w:rsid w:val="00C048A5"/>
    <w:rsid w:val="00C04E84"/>
    <w:rsid w:val="00C1034C"/>
    <w:rsid w:val="00C106F9"/>
    <w:rsid w:val="00C10E1C"/>
    <w:rsid w:val="00C12948"/>
    <w:rsid w:val="00C163E0"/>
    <w:rsid w:val="00C175FE"/>
    <w:rsid w:val="00C17643"/>
    <w:rsid w:val="00C20459"/>
    <w:rsid w:val="00C27542"/>
    <w:rsid w:val="00C27CB2"/>
    <w:rsid w:val="00C30481"/>
    <w:rsid w:val="00C3254A"/>
    <w:rsid w:val="00C35E79"/>
    <w:rsid w:val="00C365F4"/>
    <w:rsid w:val="00C3722D"/>
    <w:rsid w:val="00C41A80"/>
    <w:rsid w:val="00C434D5"/>
    <w:rsid w:val="00C44010"/>
    <w:rsid w:val="00C50467"/>
    <w:rsid w:val="00C55646"/>
    <w:rsid w:val="00C60D3A"/>
    <w:rsid w:val="00C61037"/>
    <w:rsid w:val="00C64912"/>
    <w:rsid w:val="00C64B82"/>
    <w:rsid w:val="00C65DD7"/>
    <w:rsid w:val="00C703D7"/>
    <w:rsid w:val="00C72325"/>
    <w:rsid w:val="00C7247A"/>
    <w:rsid w:val="00C72AEF"/>
    <w:rsid w:val="00C7679B"/>
    <w:rsid w:val="00C77A1F"/>
    <w:rsid w:val="00C8032A"/>
    <w:rsid w:val="00C83C1A"/>
    <w:rsid w:val="00C84D30"/>
    <w:rsid w:val="00C86A7B"/>
    <w:rsid w:val="00C86C2D"/>
    <w:rsid w:val="00C86EFC"/>
    <w:rsid w:val="00C90226"/>
    <w:rsid w:val="00C91674"/>
    <w:rsid w:val="00C92E89"/>
    <w:rsid w:val="00C9387B"/>
    <w:rsid w:val="00C93D4F"/>
    <w:rsid w:val="00C94445"/>
    <w:rsid w:val="00C9475A"/>
    <w:rsid w:val="00C96588"/>
    <w:rsid w:val="00C9708B"/>
    <w:rsid w:val="00CA1616"/>
    <w:rsid w:val="00CA17B2"/>
    <w:rsid w:val="00CA374E"/>
    <w:rsid w:val="00CA4357"/>
    <w:rsid w:val="00CA581C"/>
    <w:rsid w:val="00CA7D05"/>
    <w:rsid w:val="00CB2890"/>
    <w:rsid w:val="00CB632F"/>
    <w:rsid w:val="00CB6EB4"/>
    <w:rsid w:val="00CB7F5F"/>
    <w:rsid w:val="00CC0F85"/>
    <w:rsid w:val="00CC23F9"/>
    <w:rsid w:val="00CC4494"/>
    <w:rsid w:val="00CC7CE5"/>
    <w:rsid w:val="00CD5316"/>
    <w:rsid w:val="00CD6FBC"/>
    <w:rsid w:val="00CD7B77"/>
    <w:rsid w:val="00CE15EC"/>
    <w:rsid w:val="00CE5045"/>
    <w:rsid w:val="00CE6FD5"/>
    <w:rsid w:val="00CF15EB"/>
    <w:rsid w:val="00CF1833"/>
    <w:rsid w:val="00CF1C62"/>
    <w:rsid w:val="00CF3009"/>
    <w:rsid w:val="00CF446E"/>
    <w:rsid w:val="00CF523B"/>
    <w:rsid w:val="00CF6EA0"/>
    <w:rsid w:val="00D02C10"/>
    <w:rsid w:val="00D047AA"/>
    <w:rsid w:val="00D062CD"/>
    <w:rsid w:val="00D06EF0"/>
    <w:rsid w:val="00D10C9C"/>
    <w:rsid w:val="00D116E2"/>
    <w:rsid w:val="00D11AAE"/>
    <w:rsid w:val="00D11C82"/>
    <w:rsid w:val="00D15660"/>
    <w:rsid w:val="00D161F6"/>
    <w:rsid w:val="00D166A8"/>
    <w:rsid w:val="00D1755E"/>
    <w:rsid w:val="00D20CB8"/>
    <w:rsid w:val="00D2589D"/>
    <w:rsid w:val="00D27668"/>
    <w:rsid w:val="00D30341"/>
    <w:rsid w:val="00D31760"/>
    <w:rsid w:val="00D32142"/>
    <w:rsid w:val="00D325BB"/>
    <w:rsid w:val="00D32708"/>
    <w:rsid w:val="00D339D4"/>
    <w:rsid w:val="00D34919"/>
    <w:rsid w:val="00D34F23"/>
    <w:rsid w:val="00D35E83"/>
    <w:rsid w:val="00D35FED"/>
    <w:rsid w:val="00D37AE4"/>
    <w:rsid w:val="00D4163E"/>
    <w:rsid w:val="00D55195"/>
    <w:rsid w:val="00D5545D"/>
    <w:rsid w:val="00D55855"/>
    <w:rsid w:val="00D5605A"/>
    <w:rsid w:val="00D60241"/>
    <w:rsid w:val="00D616F5"/>
    <w:rsid w:val="00D61BF1"/>
    <w:rsid w:val="00D63501"/>
    <w:rsid w:val="00D709C8"/>
    <w:rsid w:val="00D71F36"/>
    <w:rsid w:val="00D721F6"/>
    <w:rsid w:val="00D735C0"/>
    <w:rsid w:val="00D74AB3"/>
    <w:rsid w:val="00D75BAB"/>
    <w:rsid w:val="00D75CB2"/>
    <w:rsid w:val="00D76E1F"/>
    <w:rsid w:val="00D804D3"/>
    <w:rsid w:val="00D81B37"/>
    <w:rsid w:val="00D8674A"/>
    <w:rsid w:val="00D86A64"/>
    <w:rsid w:val="00D86D0B"/>
    <w:rsid w:val="00D876AB"/>
    <w:rsid w:val="00D87A2D"/>
    <w:rsid w:val="00D90279"/>
    <w:rsid w:val="00DA0E04"/>
    <w:rsid w:val="00DA1E06"/>
    <w:rsid w:val="00DA3597"/>
    <w:rsid w:val="00DA3CCD"/>
    <w:rsid w:val="00DA3DC1"/>
    <w:rsid w:val="00DA6358"/>
    <w:rsid w:val="00DA6913"/>
    <w:rsid w:val="00DB2CD3"/>
    <w:rsid w:val="00DB3FDC"/>
    <w:rsid w:val="00DB5D94"/>
    <w:rsid w:val="00DB5E63"/>
    <w:rsid w:val="00DB7612"/>
    <w:rsid w:val="00DB7920"/>
    <w:rsid w:val="00DC119A"/>
    <w:rsid w:val="00DC1565"/>
    <w:rsid w:val="00DC60D5"/>
    <w:rsid w:val="00DC7C97"/>
    <w:rsid w:val="00DD4A2C"/>
    <w:rsid w:val="00DD59B8"/>
    <w:rsid w:val="00DE2733"/>
    <w:rsid w:val="00DE55CA"/>
    <w:rsid w:val="00DF0957"/>
    <w:rsid w:val="00DF2156"/>
    <w:rsid w:val="00DF3C6C"/>
    <w:rsid w:val="00DF480D"/>
    <w:rsid w:val="00DF4B55"/>
    <w:rsid w:val="00DF74FC"/>
    <w:rsid w:val="00E03815"/>
    <w:rsid w:val="00E04313"/>
    <w:rsid w:val="00E06D23"/>
    <w:rsid w:val="00E06EE2"/>
    <w:rsid w:val="00E07EFC"/>
    <w:rsid w:val="00E10FDD"/>
    <w:rsid w:val="00E110AB"/>
    <w:rsid w:val="00E115FB"/>
    <w:rsid w:val="00E14E31"/>
    <w:rsid w:val="00E14F59"/>
    <w:rsid w:val="00E20BA4"/>
    <w:rsid w:val="00E2416C"/>
    <w:rsid w:val="00E25C52"/>
    <w:rsid w:val="00E266C2"/>
    <w:rsid w:val="00E26F0D"/>
    <w:rsid w:val="00E32BC0"/>
    <w:rsid w:val="00E331A6"/>
    <w:rsid w:val="00E3509C"/>
    <w:rsid w:val="00E435E9"/>
    <w:rsid w:val="00E473F7"/>
    <w:rsid w:val="00E5027D"/>
    <w:rsid w:val="00E50741"/>
    <w:rsid w:val="00E52B9E"/>
    <w:rsid w:val="00E52C89"/>
    <w:rsid w:val="00E53EAF"/>
    <w:rsid w:val="00E579B9"/>
    <w:rsid w:val="00E61459"/>
    <w:rsid w:val="00E61D29"/>
    <w:rsid w:val="00E635F8"/>
    <w:rsid w:val="00E64768"/>
    <w:rsid w:val="00E674BA"/>
    <w:rsid w:val="00E75159"/>
    <w:rsid w:val="00E753BA"/>
    <w:rsid w:val="00E802B4"/>
    <w:rsid w:val="00E80358"/>
    <w:rsid w:val="00E80699"/>
    <w:rsid w:val="00E81765"/>
    <w:rsid w:val="00E81F98"/>
    <w:rsid w:val="00E84F95"/>
    <w:rsid w:val="00E90F0E"/>
    <w:rsid w:val="00E93384"/>
    <w:rsid w:val="00E95E09"/>
    <w:rsid w:val="00EA00C8"/>
    <w:rsid w:val="00EA2DD1"/>
    <w:rsid w:val="00EA6E3E"/>
    <w:rsid w:val="00EB046D"/>
    <w:rsid w:val="00EB1BF4"/>
    <w:rsid w:val="00EB22DC"/>
    <w:rsid w:val="00EB38C2"/>
    <w:rsid w:val="00EB44D6"/>
    <w:rsid w:val="00EB45C6"/>
    <w:rsid w:val="00EB471B"/>
    <w:rsid w:val="00EB69DF"/>
    <w:rsid w:val="00EC2C24"/>
    <w:rsid w:val="00EC35CC"/>
    <w:rsid w:val="00EC389E"/>
    <w:rsid w:val="00ED081E"/>
    <w:rsid w:val="00ED0C82"/>
    <w:rsid w:val="00ED158B"/>
    <w:rsid w:val="00ED330E"/>
    <w:rsid w:val="00ED34B6"/>
    <w:rsid w:val="00EE327D"/>
    <w:rsid w:val="00EE395F"/>
    <w:rsid w:val="00EE3FE9"/>
    <w:rsid w:val="00EE69B3"/>
    <w:rsid w:val="00EF11BA"/>
    <w:rsid w:val="00EF2C04"/>
    <w:rsid w:val="00EF4BE6"/>
    <w:rsid w:val="00EF6E5B"/>
    <w:rsid w:val="00F03F55"/>
    <w:rsid w:val="00F05C61"/>
    <w:rsid w:val="00F1248D"/>
    <w:rsid w:val="00F13172"/>
    <w:rsid w:val="00F145BA"/>
    <w:rsid w:val="00F15632"/>
    <w:rsid w:val="00F15DBC"/>
    <w:rsid w:val="00F2437A"/>
    <w:rsid w:val="00F2536B"/>
    <w:rsid w:val="00F26BD7"/>
    <w:rsid w:val="00F30ADF"/>
    <w:rsid w:val="00F32BAB"/>
    <w:rsid w:val="00F35303"/>
    <w:rsid w:val="00F36EDF"/>
    <w:rsid w:val="00F36EF3"/>
    <w:rsid w:val="00F408A2"/>
    <w:rsid w:val="00F408E1"/>
    <w:rsid w:val="00F42AC2"/>
    <w:rsid w:val="00F431C9"/>
    <w:rsid w:val="00F45523"/>
    <w:rsid w:val="00F46AEC"/>
    <w:rsid w:val="00F47CD9"/>
    <w:rsid w:val="00F51C3F"/>
    <w:rsid w:val="00F56133"/>
    <w:rsid w:val="00F5745F"/>
    <w:rsid w:val="00F60A6C"/>
    <w:rsid w:val="00F64BF5"/>
    <w:rsid w:val="00F6565D"/>
    <w:rsid w:val="00F662C9"/>
    <w:rsid w:val="00F6649C"/>
    <w:rsid w:val="00F709FD"/>
    <w:rsid w:val="00F753A5"/>
    <w:rsid w:val="00F82E90"/>
    <w:rsid w:val="00F857AE"/>
    <w:rsid w:val="00F863CF"/>
    <w:rsid w:val="00F916F3"/>
    <w:rsid w:val="00F92EAC"/>
    <w:rsid w:val="00F958A5"/>
    <w:rsid w:val="00F95C2E"/>
    <w:rsid w:val="00F969DB"/>
    <w:rsid w:val="00F97D97"/>
    <w:rsid w:val="00F97DC5"/>
    <w:rsid w:val="00FA6559"/>
    <w:rsid w:val="00FA673D"/>
    <w:rsid w:val="00FA753E"/>
    <w:rsid w:val="00FB0B9B"/>
    <w:rsid w:val="00FB38C8"/>
    <w:rsid w:val="00FB4CBB"/>
    <w:rsid w:val="00FB6B34"/>
    <w:rsid w:val="00FC12D2"/>
    <w:rsid w:val="00FD049E"/>
    <w:rsid w:val="00FD05DB"/>
    <w:rsid w:val="00FD2458"/>
    <w:rsid w:val="00FD25E4"/>
    <w:rsid w:val="00FD392F"/>
    <w:rsid w:val="00FD5251"/>
    <w:rsid w:val="00FD63AB"/>
    <w:rsid w:val="00FD77F1"/>
    <w:rsid w:val="00FE3C2A"/>
    <w:rsid w:val="00FE528C"/>
    <w:rsid w:val="00FE77FC"/>
    <w:rsid w:val="00FF48C0"/>
    <w:rsid w:val="00FF4E89"/>
    <w:rsid w:val="00FF4EB5"/>
    <w:rsid w:val="00FF5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F5EA9"/>
  <w15:chartTrackingRefBased/>
  <w15:docId w15:val="{DC6A87DB-E0A1-B945-966C-5BE9FD22A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Heading2">
    <w:name w:val="heading 2"/>
    <w:basedOn w:val="Normal"/>
    <w:next w:val="Normal"/>
    <w:link w:val="Heading2Char"/>
    <w:uiPriority w:val="9"/>
    <w:unhideWhenUsed/>
    <w:qFormat/>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Heading3">
    <w:name w:val="heading 3"/>
    <w:basedOn w:val="Normal"/>
    <w:next w:val="Normal"/>
    <w:link w:val="Heading3Char"/>
    <w:uiPriority w:val="9"/>
    <w:semiHidden/>
    <w:unhideWhenUsed/>
    <w:qFormat/>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Heading4">
    <w:name w:val="heading 4"/>
    <w:basedOn w:val="Normal"/>
    <w:next w:val="Normal"/>
    <w:link w:val="Heading4Char"/>
    <w:uiPriority w:val="9"/>
    <w:semiHidden/>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2A2A2A"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2A2A2A" w:themeColor="text2"/>
      <w:sz w:val="28"/>
      <w:szCs w:val="26"/>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pPr>
      <w:spacing w:before="320" w:after="320" w:line="264" w:lineRule="auto"/>
      <w:contextualSpacing/>
    </w:pPr>
    <w:rPr>
      <w:b/>
      <w:iCs/>
      <w:color w:val="F75952" w:themeColor="accent1"/>
      <w:sz w:val="54"/>
    </w:rPr>
  </w:style>
  <w:style w:type="character" w:customStyle="1" w:styleId="QuoteChar">
    <w:name w:val="Quote Char"/>
    <w:basedOn w:val="DefaultParagraphFont"/>
    <w:link w:val="Quote"/>
    <w:uiPriority w:val="10"/>
    <w:rPr>
      <w:b/>
      <w:iCs/>
      <w:color w:val="F75952" w:themeColor="accent1"/>
      <w:sz w:val="5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color w:val="F75952"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basedOn w:val="DefaultParagraphFont"/>
    <w:uiPriority w:val="10"/>
    <w:qFormat/>
    <w:rPr>
      <w:b w:val="0"/>
      <w:i w:val="0"/>
      <w:iCs/>
      <w:color w:val="F75952" w:themeColor="accent1"/>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pPr>
      <w:spacing w:line="240" w:lineRule="auto"/>
    </w:pPr>
    <w:rPr>
      <w:i/>
      <w:iCs/>
      <w:sz w:val="20"/>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color w:val="2A2A2A" w:themeColor="text2"/>
      <w:kern w:val="28"/>
      <w:sz w:val="100"/>
      <w:szCs w:val="56"/>
    </w:rPr>
  </w:style>
  <w:style w:type="paragraph" w:styleId="Subtitle">
    <w:name w:val="Subtitle"/>
    <w:basedOn w:val="Normal"/>
    <w:next w:val="Author"/>
    <w:link w:val="SubtitleChar"/>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SubtitleChar">
    <w:name w:val="Subtitle Char"/>
    <w:basedOn w:val="DefaultParagraphFont"/>
    <w:link w:val="Subtitle"/>
    <w:uiPriority w:val="2"/>
    <w:rPr>
      <w:rFonts w:asciiTheme="majorHAnsi" w:eastAsiaTheme="minorEastAsia" w:hAnsiTheme="majorHAnsi"/>
      <w:b/>
      <w:color w:val="F75952" w:themeColor="accent1"/>
      <w:sz w:val="50"/>
      <w:szCs w:val="22"/>
    </w:rPr>
  </w:style>
  <w:style w:type="paragraph" w:styleId="TOC1">
    <w:name w:val="toc 1"/>
    <w:basedOn w:val="Normal"/>
    <w:next w:val="Normal"/>
    <w:autoRedefine/>
    <w:uiPriority w:val="39"/>
    <w:unhideWhenUsed/>
    <w:qFormat/>
    <w:pPr>
      <w:tabs>
        <w:tab w:val="right" w:leader="dot" w:pos="8630"/>
      </w:tabs>
      <w:spacing w:before="600" w:after="240"/>
    </w:pPr>
    <w:rPr>
      <w:rFonts w:asciiTheme="majorHAnsi" w:hAnsiTheme="majorHAnsi"/>
      <w:b/>
      <w:bCs/>
      <w:caps/>
      <w:color w:val="2A2A2A" w:themeColor="text2"/>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2A2A2A" w:themeColor="text2"/>
      <w:sz w:val="30"/>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 /><Relationship Id="rId13" Type="http://schemas.openxmlformats.org/officeDocument/2006/relationships/image" Target="media/image2.jpeg" /><Relationship Id="rId18" Type="http://schemas.openxmlformats.org/officeDocument/2006/relationships/image" Target="media/image7.jpeg" /><Relationship Id="rId26" Type="http://schemas.openxmlformats.org/officeDocument/2006/relationships/image" Target="media/image15.jpeg" /><Relationship Id="rId39" Type="http://schemas.openxmlformats.org/officeDocument/2006/relationships/image" Target="media/image28.jpeg" /><Relationship Id="rId3" Type="http://schemas.openxmlformats.org/officeDocument/2006/relationships/customXml" Target="../customXml/item3.xml" /><Relationship Id="rId21" Type="http://schemas.openxmlformats.org/officeDocument/2006/relationships/image" Target="media/image10.jpeg" /><Relationship Id="rId34" Type="http://schemas.openxmlformats.org/officeDocument/2006/relationships/image" Target="media/image23.jpeg" /><Relationship Id="rId42" Type="http://schemas.openxmlformats.org/officeDocument/2006/relationships/fontTable" Target="fontTable.xml" /><Relationship Id="rId7" Type="http://schemas.openxmlformats.org/officeDocument/2006/relationships/styles" Target="styles.xml" /><Relationship Id="rId12" Type="http://schemas.openxmlformats.org/officeDocument/2006/relationships/image" Target="media/image1.jpeg" /><Relationship Id="rId17" Type="http://schemas.openxmlformats.org/officeDocument/2006/relationships/image" Target="media/image6.jpeg" /><Relationship Id="rId25" Type="http://schemas.openxmlformats.org/officeDocument/2006/relationships/image" Target="media/image14.jpeg" /><Relationship Id="rId33" Type="http://schemas.openxmlformats.org/officeDocument/2006/relationships/image" Target="media/image22.jpeg" /><Relationship Id="rId38" Type="http://schemas.openxmlformats.org/officeDocument/2006/relationships/image" Target="media/image27.jpeg" /><Relationship Id="rId2" Type="http://schemas.openxmlformats.org/officeDocument/2006/relationships/customXml" Target="../customXml/item2.xml" /><Relationship Id="rId16" Type="http://schemas.openxmlformats.org/officeDocument/2006/relationships/image" Target="media/image5.jpeg" /><Relationship Id="rId20" Type="http://schemas.openxmlformats.org/officeDocument/2006/relationships/image" Target="media/image9.jpeg" /><Relationship Id="rId29" Type="http://schemas.openxmlformats.org/officeDocument/2006/relationships/image" Target="media/image18.jpeg" /><Relationship Id="rId41"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numbering" Target="numbering.xml" /><Relationship Id="rId11" Type="http://schemas.openxmlformats.org/officeDocument/2006/relationships/endnotes" Target="endnotes.xml" /><Relationship Id="rId24" Type="http://schemas.openxmlformats.org/officeDocument/2006/relationships/image" Target="media/image13.jpeg" /><Relationship Id="rId32" Type="http://schemas.openxmlformats.org/officeDocument/2006/relationships/image" Target="media/image21.jpeg" /><Relationship Id="rId37" Type="http://schemas.openxmlformats.org/officeDocument/2006/relationships/image" Target="media/image26.jpeg" /><Relationship Id="rId40" Type="http://schemas.openxmlformats.org/officeDocument/2006/relationships/image" Target="media/image29.jpeg" /><Relationship Id="rId5" Type="http://schemas.openxmlformats.org/officeDocument/2006/relationships/customXml" Target="../customXml/item5.xml" /><Relationship Id="rId15" Type="http://schemas.openxmlformats.org/officeDocument/2006/relationships/image" Target="media/image4.jpeg" /><Relationship Id="rId23" Type="http://schemas.openxmlformats.org/officeDocument/2006/relationships/image" Target="media/image12.jpeg" /><Relationship Id="rId28" Type="http://schemas.openxmlformats.org/officeDocument/2006/relationships/image" Target="media/image17.jpeg" /><Relationship Id="rId36" Type="http://schemas.openxmlformats.org/officeDocument/2006/relationships/image" Target="media/image25.jpeg" /><Relationship Id="rId10" Type="http://schemas.openxmlformats.org/officeDocument/2006/relationships/footnotes" Target="footnotes.xml" /><Relationship Id="rId19" Type="http://schemas.openxmlformats.org/officeDocument/2006/relationships/image" Target="media/image8.jpeg" /><Relationship Id="rId31" Type="http://schemas.openxmlformats.org/officeDocument/2006/relationships/image" Target="media/image20.jpeg" /><Relationship Id="rId4" Type="http://schemas.openxmlformats.org/officeDocument/2006/relationships/customXml" Target="../customXml/item4.xml" /><Relationship Id="rId9" Type="http://schemas.openxmlformats.org/officeDocument/2006/relationships/webSettings" Target="webSettings.xml" /><Relationship Id="rId14" Type="http://schemas.openxmlformats.org/officeDocument/2006/relationships/image" Target="media/image3.jpeg" /><Relationship Id="rId22" Type="http://schemas.openxmlformats.org/officeDocument/2006/relationships/image" Target="media/image11.jpeg" /><Relationship Id="rId27" Type="http://schemas.openxmlformats.org/officeDocument/2006/relationships/image" Target="media/image16.jpeg" /><Relationship Id="rId30" Type="http://schemas.openxmlformats.org/officeDocument/2006/relationships/image" Target="media/image19.jpeg" /><Relationship Id="rId35" Type="http://schemas.openxmlformats.org/officeDocument/2006/relationships/image" Target="media/image24.jpeg" /><Relationship Id="rId43" Type="http://schemas.openxmlformats.org/officeDocument/2006/relationships/theme" Target="theme/theme1.xml" /></Relationships>
</file>

<file path=word/_rels/settings.xml.rels><?xml version="1.0" encoding="UTF-8" standalone="yes"?>
<Relationships xmlns="http://schemas.openxmlformats.org/package/2006/relationships"><Relationship Id="rId1" Type="http://schemas.openxmlformats.org/officeDocument/2006/relationships/attachedTemplate" Target="%7bF8DCA021-FD0F-C643-83E0-801A829CC1CD%7dtf50002005.dotx" TargetMode="External" /></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 /></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FA49B8-B6EE-4B3F-B22F-E9F8C6A00940}">
  <ds:schemaRefs>
    <ds:schemaRef ds:uri="http://schemas.microsoft.com/sharepoint/events"/>
    <ds:schemaRef ds:uri="http://www.w3.org/2000/xmlns/"/>
  </ds:schemaRefs>
</ds:datastoreItem>
</file>

<file path=customXml/itemProps2.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3.xml><?xml version="1.0" encoding="utf-8"?>
<ds:datastoreItem xmlns:ds="http://schemas.openxmlformats.org/officeDocument/2006/customXml" ds:itemID="{4A3CED26-0910-4819-874B-D8E2CCD421FE}">
  <ds:schemaRefs>
    <ds:schemaRef ds:uri="http://schemas.microsoft.com/office/2006/metadata/properties"/>
    <ds:schemaRef ds:uri="http://www.w3.org/2000/xmlns/"/>
    <ds:schemaRef ds:uri="498267d4-2a5a-4c72-99d3-cf7236a95ce8"/>
    <ds:schemaRef ds:uri="http://www.w3.org/2001/XMLSchema-instance"/>
  </ds:schemaRefs>
</ds:datastoreItem>
</file>

<file path=customXml/itemProps4.xml><?xml version="1.0" encoding="utf-8"?>
<ds:datastoreItem xmlns:ds="http://schemas.openxmlformats.org/officeDocument/2006/customXml" ds:itemID="{9A131541-2DE1-47E4-B02C-C56562F5FA5C}">
  <ds:schemaRefs>
    <ds:schemaRef ds:uri="http://schemas.openxmlformats.org/officeDocument/2006/bibliography"/>
    <ds:schemaRef ds:uri="http://www.w3.org/2000/xmlns/"/>
  </ds:schemaRefs>
</ds:datastoreItem>
</file>

<file path=customXml/itemProps5.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0/xmlns/"/>
    <ds:schemaRef ds:uri="http://www.w3.org/2001/XMLSchema"/>
    <ds:schemaRef ds:uri="498267d4-2a5a-4c72-99d3-cf7236a95ce8"/>
  </ds:schemaRefs>
</ds:datastoreItem>
</file>

<file path=docProps/app.xml><?xml version="1.0" encoding="utf-8"?>
<Properties xmlns="http://schemas.openxmlformats.org/officeDocument/2006/extended-properties" xmlns:vt="http://schemas.openxmlformats.org/officeDocument/2006/docPropsVTypes">
  <Template>%7bF8DCA021-FD0F-C643-83E0-801A829CC1CD%7dtf50002005.dotx</Template>
  <TotalTime>8</TotalTime>
  <Pages>70</Pages>
  <Words>6375</Words>
  <Characters>36344</Characters>
  <Application>Microsoft Office Word</Application>
  <DocSecurity>0</DocSecurity>
  <Lines>302</Lines>
  <Paragraphs>85</Paragraphs>
  <ScaleCrop>false</ScaleCrop>
  <Company/>
  <LinksUpToDate>false</LinksUpToDate>
  <CharactersWithSpaces>42634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athirajesusyouth@gmail.com</dc:creator>
  <cp:keywords/>
  <dc:description/>
  <cp:lastModifiedBy>athirajesusyouth@gmail.com</cp:lastModifiedBy>
  <cp:revision>2</cp:revision>
  <dcterms:created xsi:type="dcterms:W3CDTF">2025-04-01T06:39:00Z</dcterms:created>
  <dcterms:modified xsi:type="dcterms:W3CDTF">2025-04-01T06:39:00Z</dcterms:modified>
</cp:coreProperties>
</file>